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1E472" w14:textId="2D325EB0" w:rsidR="7FE9520B" w:rsidRPr="00184CEE" w:rsidRDefault="7FE9520B" w:rsidP="00184CEE">
      <w:pPr>
        <w:overflowPunct w:val="0"/>
        <w:autoSpaceDE w:val="0"/>
        <w:autoSpaceDN w:val="0"/>
        <w:adjustRightInd w:val="0"/>
        <w:rPr>
          <w:rFonts w:eastAsia="Arial" w:cs="Arial"/>
          <w:b/>
          <w:bCs/>
          <w:sz w:val="40"/>
          <w:szCs w:val="40"/>
        </w:rPr>
      </w:pPr>
    </w:p>
    <w:p w14:paraId="606AB40C" w14:textId="37028C54" w:rsidR="4899C516" w:rsidRDefault="4899C516" w:rsidP="7FE9520B">
      <w:pPr>
        <w:jc w:val="center"/>
        <w:rPr>
          <w:rFonts w:eastAsia="Arial" w:cs="Arial"/>
          <w:b/>
          <w:bCs/>
          <w:sz w:val="40"/>
          <w:szCs w:val="40"/>
        </w:rPr>
      </w:pPr>
      <w:r w:rsidRPr="7FE9520B">
        <w:rPr>
          <w:rFonts w:eastAsia="Arial" w:cs="Arial"/>
          <w:b/>
          <w:bCs/>
          <w:sz w:val="32"/>
          <w:szCs w:val="32"/>
        </w:rPr>
        <w:t xml:space="preserve">EDUCACIÓN INFANTIL  4 AÑOS </w:t>
      </w:r>
    </w:p>
    <w:p w14:paraId="34E7992B" w14:textId="6C5DB6CF" w:rsidR="4899C516" w:rsidRDefault="4899C516" w:rsidP="7FE9520B">
      <w:pPr>
        <w:jc w:val="center"/>
        <w:rPr>
          <w:rFonts w:eastAsia="Arial" w:cs="Arial"/>
          <w:b/>
          <w:bCs/>
          <w:sz w:val="16"/>
          <w:szCs w:val="16"/>
        </w:rPr>
      </w:pPr>
      <w:r w:rsidRPr="7FE9520B">
        <w:rPr>
          <w:rFonts w:eastAsia="Arial" w:cs="Arial"/>
          <w:b/>
          <w:bCs/>
          <w:sz w:val="40"/>
          <w:szCs w:val="40"/>
        </w:rPr>
        <w:t>CURSO 202</w:t>
      </w:r>
      <w:r w:rsidR="00F6211B">
        <w:rPr>
          <w:rFonts w:eastAsia="Arial" w:cs="Arial"/>
          <w:b/>
          <w:bCs/>
          <w:sz w:val="40"/>
          <w:szCs w:val="40"/>
        </w:rPr>
        <w:t>6</w:t>
      </w:r>
      <w:r w:rsidRPr="7FE9520B">
        <w:rPr>
          <w:rFonts w:eastAsia="Arial" w:cs="Arial"/>
          <w:b/>
          <w:bCs/>
          <w:sz w:val="40"/>
          <w:szCs w:val="40"/>
        </w:rPr>
        <w:t>-202</w:t>
      </w:r>
      <w:r w:rsidR="00F6211B">
        <w:rPr>
          <w:rFonts w:eastAsia="Arial" w:cs="Arial"/>
          <w:b/>
          <w:bCs/>
          <w:sz w:val="40"/>
          <w:szCs w:val="40"/>
        </w:rPr>
        <w:t>7</w:t>
      </w:r>
    </w:p>
    <w:p w14:paraId="0F01183E" w14:textId="77777777" w:rsidR="00F6211B" w:rsidRDefault="00F6211B" w:rsidP="7FE9520B">
      <w:pPr>
        <w:pStyle w:val="ListParagraph0"/>
        <w:spacing w:line="276" w:lineRule="auto"/>
        <w:ind w:left="0"/>
        <w:rPr>
          <w:rFonts w:ascii="Arial" w:eastAsia="Arial" w:hAnsi="Arial" w:cs="Arial"/>
          <w:b/>
          <w:bCs/>
          <w:sz w:val="28"/>
          <w:szCs w:val="28"/>
          <w:lang w:val="en-US"/>
        </w:rPr>
      </w:pPr>
    </w:p>
    <w:p w14:paraId="5CB0FF59" w14:textId="623B10D1" w:rsidR="4899C516" w:rsidRDefault="4899C516" w:rsidP="7FE9520B">
      <w:pPr>
        <w:pStyle w:val="ListParagraph0"/>
        <w:spacing w:line="276" w:lineRule="auto"/>
        <w:ind w:left="0"/>
        <w:rPr>
          <w:rFonts w:ascii="Arial" w:eastAsia="Arial" w:hAnsi="Arial" w:cs="Arial"/>
          <w:b/>
          <w:bCs/>
          <w:sz w:val="28"/>
          <w:szCs w:val="28"/>
          <w:lang w:val="en-US"/>
        </w:rPr>
      </w:pPr>
      <w:r w:rsidRPr="7FE9520B">
        <w:rPr>
          <w:rFonts w:ascii="Arial" w:eastAsia="Arial" w:hAnsi="Arial" w:cs="Arial"/>
          <w:b/>
          <w:bCs/>
          <w:sz w:val="28"/>
          <w:szCs w:val="28"/>
          <w:lang w:val="en-US"/>
        </w:rPr>
        <w:t>LIBROS DE TEXTO</w:t>
      </w:r>
    </w:p>
    <w:tbl>
      <w:tblPr>
        <w:tblpPr w:leftFromText="141" w:rightFromText="141" w:vertAnchor="text" w:horzAnchor="margin" w:tblpX="-147" w:tblpY="99"/>
        <w:tblW w:w="10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3"/>
        <w:gridCol w:w="2052"/>
        <w:gridCol w:w="2928"/>
      </w:tblGrid>
      <w:tr w:rsidR="00F6211B" w:rsidRPr="00414503" w14:paraId="2DF4B85E" w14:textId="77777777" w:rsidTr="0064131A">
        <w:trPr>
          <w:trHeight w:val="371"/>
        </w:trPr>
        <w:tc>
          <w:tcPr>
            <w:tcW w:w="5623" w:type="dxa"/>
          </w:tcPr>
          <w:p w14:paraId="5FBB3623" w14:textId="77777777" w:rsidR="00F6211B" w:rsidRPr="00414503" w:rsidRDefault="00F6211B" w:rsidP="0064131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Arial" w:cs="Arial"/>
                <w:b/>
                <w:bCs/>
                <w:caps/>
                <w:sz w:val="24"/>
                <w:szCs w:val="24"/>
              </w:rPr>
            </w:pPr>
            <w:r w:rsidRPr="7FE9520B">
              <w:rPr>
                <w:rFonts w:eastAsia="Arial" w:cs="Arial"/>
                <w:b/>
                <w:bCs/>
                <w:caps/>
                <w:sz w:val="24"/>
                <w:szCs w:val="24"/>
              </w:rPr>
              <w:t>TÍTULO</w:t>
            </w:r>
          </w:p>
        </w:tc>
        <w:tc>
          <w:tcPr>
            <w:tcW w:w="2052" w:type="dxa"/>
          </w:tcPr>
          <w:p w14:paraId="2C18B68E" w14:textId="77777777" w:rsidR="00F6211B" w:rsidRPr="00414503" w:rsidRDefault="00F6211B" w:rsidP="0064131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Arial" w:cs="Arial"/>
                <w:b/>
                <w:bCs/>
                <w:sz w:val="24"/>
                <w:szCs w:val="24"/>
              </w:rPr>
            </w:pPr>
            <w:r w:rsidRPr="7FE9520B">
              <w:rPr>
                <w:rFonts w:eastAsia="Arial" w:cs="Arial"/>
                <w:b/>
                <w:bCs/>
                <w:sz w:val="24"/>
                <w:szCs w:val="24"/>
              </w:rPr>
              <w:t>EDITORIAL</w:t>
            </w:r>
          </w:p>
        </w:tc>
        <w:tc>
          <w:tcPr>
            <w:tcW w:w="2928" w:type="dxa"/>
          </w:tcPr>
          <w:p w14:paraId="4B203742" w14:textId="77777777" w:rsidR="00F6211B" w:rsidRPr="00414503" w:rsidRDefault="00F6211B" w:rsidP="0064131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Arial" w:cs="Arial"/>
                <w:b/>
                <w:bCs/>
                <w:sz w:val="24"/>
                <w:szCs w:val="24"/>
              </w:rPr>
            </w:pPr>
            <w:r w:rsidRPr="7FE9520B">
              <w:rPr>
                <w:rFonts w:eastAsia="Arial" w:cs="Arial"/>
                <w:b/>
                <w:bCs/>
                <w:sz w:val="24"/>
                <w:szCs w:val="24"/>
              </w:rPr>
              <w:t>ISBN</w:t>
            </w:r>
          </w:p>
        </w:tc>
      </w:tr>
      <w:tr w:rsidR="00833803" w:rsidRPr="00D452E6" w14:paraId="098B1762" w14:textId="77777777" w:rsidTr="0064131A">
        <w:trPr>
          <w:trHeight w:val="301"/>
        </w:trPr>
        <w:tc>
          <w:tcPr>
            <w:tcW w:w="5623" w:type="dxa"/>
          </w:tcPr>
          <w:p w14:paraId="7AB47AA0" w14:textId="60D9C69D" w:rsidR="00833803" w:rsidRPr="005A3232" w:rsidRDefault="00833803" w:rsidP="00833803">
            <w:pPr>
              <w:jc w:val="both"/>
              <w:rPr>
                <w:rFonts w:eastAsia="Arial" w:cs="Arial"/>
                <w:b/>
                <w:bCs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z w:val="24"/>
                <w:szCs w:val="24"/>
              </w:rPr>
              <w:t>¡BADABAM! 4 AÑOS 1º TRIMESTRE</w:t>
            </w:r>
          </w:p>
        </w:tc>
        <w:tc>
          <w:tcPr>
            <w:tcW w:w="2052" w:type="dxa"/>
          </w:tcPr>
          <w:p w14:paraId="0E563C44" w14:textId="1DA571A5" w:rsidR="00833803" w:rsidRPr="008626B4" w:rsidRDefault="00833803" w:rsidP="0083380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Arial" w:cs="Arial"/>
                <w:sz w:val="24"/>
                <w:szCs w:val="24"/>
              </w:rPr>
            </w:pPr>
            <w:r w:rsidRPr="009167AA">
              <w:rPr>
                <w:rFonts w:eastAsia="Arial" w:cs="Arial"/>
                <w:sz w:val="24"/>
                <w:szCs w:val="24"/>
              </w:rPr>
              <w:t>SANTILLANA</w:t>
            </w:r>
          </w:p>
        </w:tc>
        <w:tc>
          <w:tcPr>
            <w:tcW w:w="2928" w:type="dxa"/>
          </w:tcPr>
          <w:p w14:paraId="1D52B8DF" w14:textId="6F057D09" w:rsidR="00833803" w:rsidRPr="005A3232" w:rsidRDefault="00833803" w:rsidP="00833803">
            <w:pPr>
              <w:shd w:val="clear" w:color="auto" w:fill="FFFFFF" w:themeFill="background1"/>
              <w:spacing w:after="100" w:afterAutospacing="1" w:line="540" w:lineRule="atLeast"/>
              <w:jc w:val="center"/>
              <w:outlineLvl w:val="0"/>
              <w:rPr>
                <w:rFonts w:eastAsia="Arial" w:cs="Arial"/>
                <w:b/>
                <w:bCs/>
                <w:color w:val="0F1111"/>
                <w:kern w:val="36"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0F1111"/>
                <w:kern w:val="36"/>
                <w:sz w:val="24"/>
                <w:szCs w:val="24"/>
              </w:rPr>
              <w:t>978-84-680-6264-8</w:t>
            </w:r>
          </w:p>
        </w:tc>
      </w:tr>
      <w:tr w:rsidR="00833803" w:rsidRPr="00D452E6" w14:paraId="3E312E56" w14:textId="77777777" w:rsidTr="0064131A">
        <w:trPr>
          <w:trHeight w:val="301"/>
        </w:trPr>
        <w:tc>
          <w:tcPr>
            <w:tcW w:w="5623" w:type="dxa"/>
          </w:tcPr>
          <w:p w14:paraId="5EECF405" w14:textId="409AC804" w:rsidR="00833803" w:rsidRDefault="00833803" w:rsidP="00833803">
            <w:pPr>
              <w:jc w:val="both"/>
              <w:rPr>
                <w:rFonts w:eastAsia="Arial" w:cs="Arial"/>
                <w:b/>
                <w:bCs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z w:val="24"/>
                <w:szCs w:val="24"/>
              </w:rPr>
              <w:t>¡BADABAM! 4 AÑOS 2º TRIMESTRE</w:t>
            </w:r>
          </w:p>
        </w:tc>
        <w:tc>
          <w:tcPr>
            <w:tcW w:w="2052" w:type="dxa"/>
          </w:tcPr>
          <w:p w14:paraId="77E528BC" w14:textId="0CF82423" w:rsidR="00833803" w:rsidRDefault="00833803" w:rsidP="0083380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Arial" w:cs="Arial"/>
                <w:sz w:val="24"/>
                <w:szCs w:val="24"/>
              </w:rPr>
            </w:pPr>
            <w:r w:rsidRPr="009167AA">
              <w:rPr>
                <w:rFonts w:eastAsia="Arial" w:cs="Arial"/>
                <w:sz w:val="24"/>
                <w:szCs w:val="24"/>
              </w:rPr>
              <w:t>SANTILLANA</w:t>
            </w:r>
          </w:p>
        </w:tc>
        <w:tc>
          <w:tcPr>
            <w:tcW w:w="2928" w:type="dxa"/>
          </w:tcPr>
          <w:p w14:paraId="2D58AEA8" w14:textId="268F0EA9" w:rsidR="00833803" w:rsidRPr="00F6211B" w:rsidRDefault="00833803" w:rsidP="00833803">
            <w:pPr>
              <w:shd w:val="clear" w:color="auto" w:fill="FFFFFF" w:themeFill="background1"/>
              <w:spacing w:after="100" w:afterAutospacing="1" w:line="540" w:lineRule="atLeast"/>
              <w:jc w:val="center"/>
              <w:outlineLvl w:val="0"/>
              <w:rPr>
                <w:rFonts w:eastAsia="Arial" w:cs="Arial"/>
                <w:b/>
                <w:bCs/>
                <w:color w:val="0F1111"/>
                <w:kern w:val="36"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0F1111"/>
                <w:kern w:val="36"/>
                <w:sz w:val="24"/>
                <w:szCs w:val="24"/>
              </w:rPr>
              <w:t>978-84-680-6261-7</w:t>
            </w:r>
          </w:p>
        </w:tc>
      </w:tr>
      <w:tr w:rsidR="00833803" w:rsidRPr="00D452E6" w14:paraId="45263912" w14:textId="77777777" w:rsidTr="0064131A">
        <w:trPr>
          <w:trHeight w:val="301"/>
        </w:trPr>
        <w:tc>
          <w:tcPr>
            <w:tcW w:w="5623" w:type="dxa"/>
          </w:tcPr>
          <w:p w14:paraId="1DC6A0E4" w14:textId="593228DC" w:rsidR="00833803" w:rsidRDefault="00833803" w:rsidP="00833803">
            <w:pPr>
              <w:jc w:val="both"/>
              <w:rPr>
                <w:rFonts w:eastAsia="Arial" w:cs="Arial"/>
                <w:b/>
                <w:bCs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z w:val="24"/>
                <w:szCs w:val="24"/>
              </w:rPr>
              <w:t>¡BADABAM! 4 AÑOS 3º TRIMESTRE</w:t>
            </w:r>
          </w:p>
        </w:tc>
        <w:tc>
          <w:tcPr>
            <w:tcW w:w="2052" w:type="dxa"/>
          </w:tcPr>
          <w:p w14:paraId="68171D2C" w14:textId="745653FD" w:rsidR="00833803" w:rsidRDefault="00833803" w:rsidP="0083380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Arial" w:cs="Arial"/>
                <w:sz w:val="24"/>
                <w:szCs w:val="24"/>
              </w:rPr>
            </w:pPr>
            <w:r w:rsidRPr="009167AA">
              <w:rPr>
                <w:rFonts w:eastAsia="Arial" w:cs="Arial"/>
                <w:sz w:val="24"/>
                <w:szCs w:val="24"/>
              </w:rPr>
              <w:t>SANTILLANA</w:t>
            </w:r>
          </w:p>
        </w:tc>
        <w:tc>
          <w:tcPr>
            <w:tcW w:w="2928" w:type="dxa"/>
          </w:tcPr>
          <w:p w14:paraId="59C712B9" w14:textId="2EE10979" w:rsidR="00833803" w:rsidRPr="00F6211B" w:rsidRDefault="00833803" w:rsidP="00833803">
            <w:pPr>
              <w:shd w:val="clear" w:color="auto" w:fill="FFFFFF" w:themeFill="background1"/>
              <w:spacing w:after="100" w:afterAutospacing="1" w:line="540" w:lineRule="atLeast"/>
              <w:jc w:val="center"/>
              <w:outlineLvl w:val="0"/>
              <w:rPr>
                <w:rFonts w:eastAsia="Arial" w:cs="Arial"/>
                <w:b/>
                <w:bCs/>
                <w:color w:val="0F1111"/>
                <w:kern w:val="36"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0F1111"/>
                <w:kern w:val="36"/>
                <w:sz w:val="24"/>
                <w:szCs w:val="24"/>
              </w:rPr>
              <w:t>978-84-680-6267-9</w:t>
            </w:r>
          </w:p>
        </w:tc>
      </w:tr>
      <w:tr w:rsidR="00833803" w:rsidRPr="00D452E6" w14:paraId="5184DC43" w14:textId="77777777" w:rsidTr="0064131A">
        <w:trPr>
          <w:trHeight w:val="301"/>
        </w:trPr>
        <w:tc>
          <w:tcPr>
            <w:tcW w:w="5623" w:type="dxa"/>
          </w:tcPr>
          <w:p w14:paraId="0A35247A" w14:textId="77777777" w:rsidR="00833803" w:rsidRDefault="00833803" w:rsidP="00833803">
            <w:pPr>
              <w:jc w:val="both"/>
              <w:rPr>
                <w:rFonts w:eastAsia="Arial" w:cs="Arial"/>
                <w:b/>
                <w:bCs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z w:val="24"/>
                <w:szCs w:val="24"/>
              </w:rPr>
              <w:t>LECTO + Cuaderno de lectoescritura Nivel 1</w:t>
            </w:r>
          </w:p>
          <w:p w14:paraId="3872BC2D" w14:textId="5E3584E4" w:rsidR="00833803" w:rsidRDefault="00833803" w:rsidP="00833803">
            <w:pPr>
              <w:jc w:val="both"/>
              <w:rPr>
                <w:rFonts w:eastAsia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52" w:type="dxa"/>
          </w:tcPr>
          <w:p w14:paraId="2384640B" w14:textId="33C514AB" w:rsidR="00833803" w:rsidRDefault="00833803" w:rsidP="0083380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>SANTILLANA</w:t>
            </w:r>
          </w:p>
        </w:tc>
        <w:tc>
          <w:tcPr>
            <w:tcW w:w="2928" w:type="dxa"/>
          </w:tcPr>
          <w:p w14:paraId="28FEC97F" w14:textId="2AB6AE60" w:rsidR="00833803" w:rsidRDefault="00833803" w:rsidP="00833803">
            <w:pPr>
              <w:shd w:val="clear" w:color="auto" w:fill="FFFFFF" w:themeFill="background1"/>
              <w:spacing w:after="100" w:afterAutospacing="1" w:line="540" w:lineRule="atLeast"/>
              <w:jc w:val="center"/>
              <w:outlineLvl w:val="0"/>
              <w:rPr>
                <w:rFonts w:eastAsia="Arial" w:cs="Arial"/>
                <w:b/>
                <w:bCs/>
                <w:color w:val="0F1111"/>
                <w:kern w:val="36"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0F1111"/>
                <w:kern w:val="36"/>
                <w:sz w:val="24"/>
                <w:szCs w:val="24"/>
              </w:rPr>
              <w:t>978-84-680-5822-1</w:t>
            </w:r>
          </w:p>
        </w:tc>
      </w:tr>
      <w:tr w:rsidR="00833803" w:rsidRPr="00414503" w14:paraId="525ED69D" w14:textId="77777777" w:rsidTr="0064131A">
        <w:trPr>
          <w:trHeight w:val="638"/>
        </w:trPr>
        <w:tc>
          <w:tcPr>
            <w:tcW w:w="5623" w:type="dxa"/>
          </w:tcPr>
          <w:p w14:paraId="12E552CD" w14:textId="3D4C72F0" w:rsidR="00833803" w:rsidRPr="00943B34" w:rsidRDefault="00833803" w:rsidP="00833803">
            <w:pPr>
              <w:rPr>
                <w:rFonts w:eastAsia="Arial" w:cs="Arial"/>
                <w:b/>
                <w:bCs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z w:val="24"/>
                <w:szCs w:val="24"/>
              </w:rPr>
              <w:t>LECTO + Cuaderno de lectoescritura Nivel 2</w:t>
            </w:r>
          </w:p>
        </w:tc>
        <w:tc>
          <w:tcPr>
            <w:tcW w:w="2052" w:type="dxa"/>
          </w:tcPr>
          <w:p w14:paraId="02A641A4" w14:textId="38E247C4" w:rsidR="00833803" w:rsidRPr="008626B4" w:rsidRDefault="00833803" w:rsidP="00833803">
            <w:pPr>
              <w:overflowPunct w:val="0"/>
              <w:autoSpaceDE w:val="0"/>
              <w:autoSpaceDN w:val="0"/>
              <w:adjustRightInd w:val="0"/>
              <w:spacing w:before="240"/>
              <w:jc w:val="center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>SANTILLANA</w:t>
            </w:r>
          </w:p>
        </w:tc>
        <w:tc>
          <w:tcPr>
            <w:tcW w:w="2928" w:type="dxa"/>
          </w:tcPr>
          <w:p w14:paraId="3F30E8C6" w14:textId="5BE7F73A" w:rsidR="00833803" w:rsidRPr="00B14885" w:rsidRDefault="00833803" w:rsidP="00833803">
            <w:pPr>
              <w:shd w:val="clear" w:color="auto" w:fill="FFFFFF" w:themeFill="background1"/>
              <w:spacing w:after="75"/>
              <w:jc w:val="center"/>
              <w:outlineLvl w:val="0"/>
              <w:rPr>
                <w:rFonts w:eastAsia="Arial" w:cs="Arial"/>
                <w:b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color w:val="0F1111"/>
                <w:kern w:val="36"/>
                <w:sz w:val="24"/>
                <w:szCs w:val="24"/>
              </w:rPr>
              <w:t>978-84-680-5826-9</w:t>
            </w:r>
          </w:p>
        </w:tc>
      </w:tr>
      <w:tr w:rsidR="00833803" w:rsidRPr="00414503" w14:paraId="71283D9F" w14:textId="77777777" w:rsidTr="0064131A">
        <w:trPr>
          <w:trHeight w:val="609"/>
        </w:trPr>
        <w:tc>
          <w:tcPr>
            <w:tcW w:w="5623" w:type="dxa"/>
          </w:tcPr>
          <w:p w14:paraId="6D0461C8" w14:textId="02A54196" w:rsidR="00833803" w:rsidRDefault="00833803" w:rsidP="00833803">
            <w:pPr>
              <w:rPr>
                <w:rFonts w:eastAsia="Arial" w:cs="Arial"/>
                <w:b/>
                <w:bCs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z w:val="24"/>
                <w:szCs w:val="24"/>
              </w:rPr>
              <w:t>A LA CARTA ¿CUÁNTOS HAY? NIVEL 2</w:t>
            </w:r>
          </w:p>
          <w:p w14:paraId="3710D4F2" w14:textId="0556B64B" w:rsidR="00833803" w:rsidRPr="00833803" w:rsidRDefault="00833803" w:rsidP="00833803">
            <w:pPr>
              <w:rPr>
                <w:rFonts w:eastAsia="Arial" w:cs="Arial"/>
                <w:sz w:val="24"/>
                <w:szCs w:val="24"/>
              </w:rPr>
            </w:pPr>
          </w:p>
        </w:tc>
        <w:tc>
          <w:tcPr>
            <w:tcW w:w="2052" w:type="dxa"/>
          </w:tcPr>
          <w:p w14:paraId="1BC61CCF" w14:textId="09F5554C" w:rsidR="00833803" w:rsidRPr="008626B4" w:rsidRDefault="00833803" w:rsidP="00833803">
            <w:pPr>
              <w:overflowPunct w:val="0"/>
              <w:autoSpaceDE w:val="0"/>
              <w:autoSpaceDN w:val="0"/>
              <w:adjustRightInd w:val="0"/>
              <w:spacing w:before="240"/>
              <w:jc w:val="center"/>
              <w:rPr>
                <w:rFonts w:eastAsia="Arial" w:cs="Arial"/>
                <w:sz w:val="24"/>
                <w:szCs w:val="24"/>
              </w:rPr>
            </w:pPr>
            <w:r w:rsidRPr="7FE9520B">
              <w:rPr>
                <w:rFonts w:eastAsia="Arial" w:cs="Arial"/>
                <w:sz w:val="24"/>
                <w:szCs w:val="24"/>
              </w:rPr>
              <w:t>ANAYA</w:t>
            </w:r>
          </w:p>
        </w:tc>
        <w:tc>
          <w:tcPr>
            <w:tcW w:w="2928" w:type="dxa"/>
          </w:tcPr>
          <w:p w14:paraId="1A4C0353" w14:textId="23D5EC53" w:rsidR="00833803" w:rsidRPr="00833803" w:rsidRDefault="00833803" w:rsidP="00833803">
            <w:pPr>
              <w:pStyle w:val="ListParagraph0"/>
              <w:spacing w:before="240" w:line="240" w:lineRule="auto"/>
              <w:ind w:left="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833803">
              <w:rPr>
                <w:rFonts w:ascii="Arial" w:eastAsia="Arial" w:hAnsi="Arial" w:cs="Arial"/>
                <w:b/>
                <w:bCs/>
                <w:color w:val="0F1111"/>
                <w:kern w:val="36"/>
                <w:sz w:val="24"/>
                <w:szCs w:val="24"/>
              </w:rPr>
              <w:t>978-84-698-7700-5</w:t>
            </w:r>
          </w:p>
        </w:tc>
      </w:tr>
    </w:tbl>
    <w:p w14:paraId="43B859A9" w14:textId="3F89690C" w:rsidR="7FE9520B" w:rsidRDefault="7FE9520B" w:rsidP="7FE9520B">
      <w:pPr>
        <w:jc w:val="both"/>
        <w:rPr>
          <w:rFonts w:eastAsia="Arial" w:cs="Arial"/>
          <w:sz w:val="24"/>
          <w:szCs w:val="24"/>
        </w:rPr>
      </w:pPr>
    </w:p>
    <w:p w14:paraId="1CAEB73C" w14:textId="00644081" w:rsidR="6B32617A" w:rsidRDefault="6B32617A" w:rsidP="6B32617A">
      <w:pPr>
        <w:ind w:right="-994"/>
        <w:rPr>
          <w:rFonts w:ascii="Calibri" w:eastAsia="Calibri" w:hAnsi="Calibri" w:cs="Calibri"/>
          <w:color w:val="000000" w:themeColor="text1"/>
        </w:rPr>
      </w:pPr>
    </w:p>
    <w:p w14:paraId="17171F04" w14:textId="5E64D768" w:rsidR="6B32617A" w:rsidRDefault="6B32617A" w:rsidP="6B32617A">
      <w:pPr>
        <w:ind w:right="-994"/>
        <w:rPr>
          <w:rFonts w:ascii="Calibri" w:eastAsia="Calibri" w:hAnsi="Calibri" w:cs="Calibri"/>
          <w:color w:val="000000" w:themeColor="text1"/>
        </w:rPr>
      </w:pPr>
    </w:p>
    <w:p w14:paraId="380CD672" w14:textId="1122F328" w:rsidR="6B32617A" w:rsidRDefault="6B32617A" w:rsidP="6B32617A">
      <w:pPr>
        <w:ind w:right="-994"/>
        <w:rPr>
          <w:rFonts w:ascii="Calibri" w:eastAsia="Calibri" w:hAnsi="Calibri" w:cs="Calibri"/>
          <w:color w:val="000000" w:themeColor="text1"/>
        </w:rPr>
      </w:pPr>
    </w:p>
    <w:p w14:paraId="5CA758FC" w14:textId="532C8B4D" w:rsidR="6B32617A" w:rsidRDefault="6B32617A" w:rsidP="6B32617A">
      <w:pPr>
        <w:ind w:right="-994"/>
        <w:rPr>
          <w:rFonts w:ascii="Calibri" w:eastAsia="Calibri" w:hAnsi="Calibri" w:cs="Calibri"/>
          <w:color w:val="000000" w:themeColor="text1"/>
        </w:rPr>
      </w:pPr>
    </w:p>
    <w:p w14:paraId="60ECD9D1" w14:textId="76886B3D" w:rsidR="6B32617A" w:rsidRDefault="6B32617A" w:rsidP="6B32617A">
      <w:pPr>
        <w:ind w:right="-994"/>
        <w:rPr>
          <w:rFonts w:ascii="Calibri" w:eastAsia="Calibri" w:hAnsi="Calibri" w:cs="Calibri"/>
          <w:color w:val="000000" w:themeColor="text1"/>
        </w:rPr>
      </w:pPr>
    </w:p>
    <w:p w14:paraId="649E4753" w14:textId="11A1EE70" w:rsidR="6B32617A" w:rsidRDefault="6B32617A" w:rsidP="6B32617A">
      <w:pPr>
        <w:ind w:right="-994"/>
        <w:rPr>
          <w:rFonts w:ascii="Calibri" w:eastAsia="Calibri" w:hAnsi="Calibri" w:cs="Calibri"/>
          <w:color w:val="000000" w:themeColor="text1"/>
        </w:rPr>
      </w:pPr>
    </w:p>
    <w:p w14:paraId="26C8E5DE" w14:textId="1A67E9F3" w:rsidR="6B32617A" w:rsidRDefault="6B32617A" w:rsidP="6B32617A">
      <w:pPr>
        <w:ind w:right="-994"/>
        <w:rPr>
          <w:rFonts w:ascii="Calibri" w:eastAsia="Calibri" w:hAnsi="Calibri" w:cs="Calibri"/>
          <w:color w:val="000000" w:themeColor="text1"/>
        </w:rPr>
      </w:pPr>
    </w:p>
    <w:p w14:paraId="0617F988" w14:textId="472DFE91" w:rsidR="6B32617A" w:rsidRDefault="6B32617A" w:rsidP="6B32617A">
      <w:pPr>
        <w:ind w:right="-994"/>
        <w:rPr>
          <w:rFonts w:ascii="Calibri" w:eastAsia="Calibri" w:hAnsi="Calibri" w:cs="Calibri"/>
          <w:color w:val="000000" w:themeColor="text1"/>
        </w:rPr>
      </w:pPr>
    </w:p>
    <w:p w14:paraId="026D457A" w14:textId="237ED0F3" w:rsidR="6B32617A" w:rsidRDefault="6B32617A" w:rsidP="6B32617A">
      <w:pPr>
        <w:ind w:right="-994"/>
        <w:rPr>
          <w:rFonts w:ascii="Calibri" w:eastAsia="Calibri" w:hAnsi="Calibri" w:cs="Calibri"/>
          <w:color w:val="000000" w:themeColor="text1"/>
        </w:rPr>
      </w:pPr>
    </w:p>
    <w:p w14:paraId="4616353D" w14:textId="2F58495D" w:rsidR="6B32617A" w:rsidRDefault="6B32617A" w:rsidP="6B32617A">
      <w:pPr>
        <w:ind w:right="-994"/>
        <w:rPr>
          <w:rFonts w:ascii="Calibri" w:eastAsia="Calibri" w:hAnsi="Calibri" w:cs="Calibri"/>
          <w:color w:val="000000" w:themeColor="text1"/>
        </w:rPr>
      </w:pPr>
    </w:p>
    <w:p w14:paraId="608393F2" w14:textId="62A573CE" w:rsidR="6B32617A" w:rsidRDefault="6B32617A" w:rsidP="6B32617A">
      <w:pPr>
        <w:ind w:right="-994"/>
        <w:rPr>
          <w:rFonts w:ascii="Calibri" w:eastAsia="Calibri" w:hAnsi="Calibri" w:cs="Calibri"/>
          <w:color w:val="000000" w:themeColor="text1"/>
        </w:rPr>
      </w:pPr>
    </w:p>
    <w:p w14:paraId="2ED56B52" w14:textId="43AEC46D" w:rsidR="6B32617A" w:rsidRDefault="6B32617A" w:rsidP="6B32617A">
      <w:pPr>
        <w:ind w:right="-994"/>
        <w:rPr>
          <w:rFonts w:ascii="Calibri" w:eastAsia="Calibri" w:hAnsi="Calibri" w:cs="Calibri"/>
          <w:color w:val="000000" w:themeColor="text1"/>
        </w:rPr>
      </w:pPr>
    </w:p>
    <w:p w14:paraId="315B2A27" w14:textId="3FC31752" w:rsidR="6B32617A" w:rsidRDefault="6B32617A" w:rsidP="6B32617A">
      <w:pPr>
        <w:ind w:right="-994"/>
        <w:rPr>
          <w:rFonts w:ascii="Calibri" w:eastAsia="Calibri" w:hAnsi="Calibri" w:cs="Calibri"/>
          <w:color w:val="000000" w:themeColor="text1"/>
        </w:rPr>
      </w:pPr>
    </w:p>
    <w:p w14:paraId="566F0925" w14:textId="2F0DF836" w:rsidR="6B32617A" w:rsidRDefault="6B32617A" w:rsidP="6B32617A">
      <w:pPr>
        <w:ind w:right="-994"/>
        <w:rPr>
          <w:rFonts w:ascii="Calibri" w:eastAsia="Calibri" w:hAnsi="Calibri" w:cs="Calibri"/>
          <w:color w:val="000000" w:themeColor="text1"/>
        </w:rPr>
      </w:pPr>
    </w:p>
    <w:p w14:paraId="45F7F334" w14:textId="5439E596" w:rsidR="00042D26" w:rsidRDefault="00042D26" w:rsidP="6B32617A">
      <w:pPr>
        <w:ind w:right="-994"/>
        <w:rPr>
          <w:rFonts w:ascii="Calibri" w:eastAsia="Calibri" w:hAnsi="Calibri" w:cs="Calibri"/>
          <w:color w:val="000000" w:themeColor="text1"/>
        </w:rPr>
      </w:pPr>
    </w:p>
    <w:p w14:paraId="4C298136" w14:textId="6F4EC6A9" w:rsidR="00042D26" w:rsidRDefault="00042D26" w:rsidP="6B32617A">
      <w:pPr>
        <w:ind w:right="-994"/>
        <w:rPr>
          <w:rFonts w:ascii="Calibri" w:eastAsia="Calibri" w:hAnsi="Calibri" w:cs="Calibri"/>
          <w:color w:val="000000" w:themeColor="text1"/>
        </w:rPr>
      </w:pPr>
    </w:p>
    <w:p w14:paraId="3C283DA0" w14:textId="6ED10341" w:rsidR="00042D26" w:rsidRDefault="00042D26" w:rsidP="6B32617A">
      <w:pPr>
        <w:ind w:right="-994"/>
        <w:rPr>
          <w:rFonts w:ascii="Calibri" w:eastAsia="Calibri" w:hAnsi="Calibri" w:cs="Calibri"/>
          <w:color w:val="000000" w:themeColor="text1"/>
        </w:rPr>
      </w:pPr>
    </w:p>
    <w:p w14:paraId="6376D68A" w14:textId="611144C5" w:rsidR="00042D26" w:rsidRDefault="00042D26" w:rsidP="6B32617A">
      <w:pPr>
        <w:ind w:right="-994"/>
        <w:rPr>
          <w:rFonts w:ascii="Calibri" w:eastAsia="Calibri" w:hAnsi="Calibri" w:cs="Calibri"/>
          <w:color w:val="000000" w:themeColor="text1"/>
        </w:rPr>
      </w:pPr>
    </w:p>
    <w:p w14:paraId="6E883532" w14:textId="7A6DB420" w:rsidR="00042D26" w:rsidRDefault="00042D26" w:rsidP="6B32617A">
      <w:pPr>
        <w:ind w:right="-994"/>
        <w:rPr>
          <w:rFonts w:ascii="Calibri" w:eastAsia="Calibri" w:hAnsi="Calibri" w:cs="Calibri"/>
          <w:color w:val="000000" w:themeColor="text1"/>
        </w:rPr>
      </w:pPr>
    </w:p>
    <w:p w14:paraId="5DA41E4B" w14:textId="7C2B0805" w:rsidR="00042D26" w:rsidRDefault="00042D26" w:rsidP="6B32617A">
      <w:pPr>
        <w:ind w:right="-994"/>
        <w:rPr>
          <w:rFonts w:ascii="Calibri" w:eastAsia="Calibri" w:hAnsi="Calibri" w:cs="Calibri"/>
          <w:color w:val="000000" w:themeColor="text1"/>
        </w:rPr>
      </w:pPr>
    </w:p>
    <w:p w14:paraId="19DFB3C9" w14:textId="3600E52F" w:rsidR="00042D26" w:rsidRDefault="00042D26" w:rsidP="6B32617A">
      <w:pPr>
        <w:ind w:right="-994"/>
        <w:rPr>
          <w:rFonts w:ascii="Calibri" w:eastAsia="Calibri" w:hAnsi="Calibri" w:cs="Calibri"/>
          <w:color w:val="000000" w:themeColor="text1"/>
        </w:rPr>
      </w:pPr>
    </w:p>
    <w:p w14:paraId="5B651AA2" w14:textId="50BB9B88" w:rsidR="00042D26" w:rsidRDefault="00042D26" w:rsidP="6B32617A">
      <w:pPr>
        <w:ind w:right="-994"/>
        <w:rPr>
          <w:rFonts w:ascii="Calibri" w:eastAsia="Calibri" w:hAnsi="Calibri" w:cs="Calibri"/>
          <w:color w:val="000000" w:themeColor="text1"/>
        </w:rPr>
      </w:pPr>
    </w:p>
    <w:p w14:paraId="484A92B6" w14:textId="6FEB35F1" w:rsidR="00042D26" w:rsidRDefault="00042D26" w:rsidP="6B32617A">
      <w:pPr>
        <w:ind w:right="-994"/>
        <w:rPr>
          <w:rFonts w:ascii="Calibri" w:eastAsia="Calibri" w:hAnsi="Calibri" w:cs="Calibri"/>
          <w:color w:val="000000" w:themeColor="text1"/>
        </w:rPr>
      </w:pPr>
    </w:p>
    <w:p w14:paraId="2D8158FC" w14:textId="563F8DE4" w:rsidR="00042D26" w:rsidRDefault="00042D26" w:rsidP="6B32617A">
      <w:pPr>
        <w:ind w:right="-994"/>
        <w:rPr>
          <w:rFonts w:ascii="Calibri" w:eastAsia="Calibri" w:hAnsi="Calibri" w:cs="Calibri"/>
          <w:color w:val="000000" w:themeColor="text1"/>
        </w:rPr>
      </w:pPr>
    </w:p>
    <w:p w14:paraId="5F335591" w14:textId="4F66918A" w:rsidR="00042D26" w:rsidRDefault="00042D26" w:rsidP="6B32617A">
      <w:pPr>
        <w:ind w:right="-994"/>
        <w:rPr>
          <w:rFonts w:ascii="Calibri" w:eastAsia="Calibri" w:hAnsi="Calibri" w:cs="Calibri"/>
          <w:color w:val="000000" w:themeColor="text1"/>
        </w:rPr>
      </w:pPr>
    </w:p>
    <w:p w14:paraId="4C45D303" w14:textId="2DBCFF78" w:rsidR="00042D26" w:rsidRDefault="00042D26" w:rsidP="6B32617A">
      <w:pPr>
        <w:ind w:right="-994"/>
        <w:rPr>
          <w:rFonts w:ascii="Calibri" w:eastAsia="Calibri" w:hAnsi="Calibri" w:cs="Calibri"/>
          <w:color w:val="000000" w:themeColor="text1"/>
        </w:rPr>
      </w:pPr>
    </w:p>
    <w:sectPr w:rsidR="00042D26" w:rsidSect="00C56DF2">
      <w:headerReference w:type="default" r:id="rId11"/>
      <w:footerReference w:type="default" r:id="rId12"/>
      <w:pgSz w:w="11906" w:h="16838" w:code="9"/>
      <w:pgMar w:top="851" w:right="851" w:bottom="709" w:left="851" w:header="737" w:footer="3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50056" w14:textId="77777777" w:rsidR="00096BFA" w:rsidRDefault="00096BFA">
      <w:r>
        <w:separator/>
      </w:r>
    </w:p>
  </w:endnote>
  <w:endnote w:type="continuationSeparator" w:id="0">
    <w:p w14:paraId="32BA04C6" w14:textId="77777777" w:rsidR="00096BFA" w:rsidRDefault="00096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E9C1CA45-F643-4974-B663-42AF0307A6A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74093D76-D3DE-47C3-B247-A97EEDEB5AED}"/>
    <w:embedBold r:id="rId3" w:fontKey="{7E446D6F-4795-4DE9-B994-D12148E639E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8D5C5DDA-427E-4398-AC69-26690B59A5C8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B09D339C-2EAA-47B5-8EFC-BE11CC275F08}"/>
  </w:font>
  <w:font w:name="Arial MT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EFC9D82D-4532-4A66-AFB4-6F3287F194BA}"/>
    <w:embedBold r:id="rId7" w:fontKey="{6AF4B8B6-A5BE-4F65-A929-5AF94C9E762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CB9B4969-F933-4BB2-8B32-4533BE1F3B7A}"/>
    <w:embedBold r:id="rId9" w:fontKey="{74DA25F7-7DB4-4900-820B-64C1B009F638}"/>
  </w:font>
  <w:font w:name="&quot;Calibri&quot;,sans-serif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F6FD116A-D63C-4700-9A2A-89CB6DF3B22B}"/>
    <w:embedBold r:id="rId11" w:fontKey="{590B8C3C-EBD6-418F-A856-90A85417DCAB}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  <w:embedRegular r:id="rId12" w:fontKey="{5FD32BA9-DC70-4FB0-8DDA-65E2E7BF4FB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3" w:fontKey="{8659351F-49B1-4EE3-80A8-B967C0450A26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4" w:fontKey="{F9336C9D-2D7C-4B77-83E4-10BCCC6383F3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98257" w14:textId="77777777" w:rsidR="002C6CB6" w:rsidRPr="002C6CB6" w:rsidRDefault="002C6CB6" w:rsidP="002C6CB6">
    <w:pPr>
      <w:pBdr>
        <w:top w:val="single" w:sz="2" w:space="1" w:color="4D4D4D"/>
        <w:bottom w:val="single" w:sz="2" w:space="0" w:color="4D4D4D"/>
      </w:pBdr>
      <w:jc w:val="center"/>
      <w:rPr>
        <w:rFonts w:ascii="Trebuchet MS" w:hAnsi="Trebuchet MS" w:cs="Trebuchet MS"/>
        <w:color w:val="000000"/>
        <w:sz w:val="14"/>
        <w:szCs w:val="14"/>
      </w:rPr>
    </w:pPr>
    <w:bookmarkStart w:id="0" w:name="_Hlk197622318"/>
    <w:r w:rsidRPr="002C6CB6">
      <w:rPr>
        <w:rFonts w:ascii="Trebuchet MS" w:hAnsi="Trebuchet MS" w:cs="Trebuchet MS"/>
        <w:color w:val="000000"/>
        <w:sz w:val="14"/>
        <w:szCs w:val="14"/>
      </w:rPr>
      <w:t xml:space="preserve">Paseo Canalejas, </w:t>
    </w:r>
    <w:smartTag w:uri="urn:schemas-microsoft-com:office:smarttags" w:element="metricconverter">
      <w:smartTagPr>
        <w:attr w:name="ProductID" w:val="97. C"/>
      </w:smartTagPr>
      <w:r w:rsidRPr="002C6CB6">
        <w:rPr>
          <w:rFonts w:ascii="Trebuchet MS" w:hAnsi="Trebuchet MS" w:cs="Trebuchet MS"/>
          <w:color w:val="000000"/>
          <w:sz w:val="14"/>
          <w:szCs w:val="14"/>
        </w:rPr>
        <w:t>97. C</w:t>
      </w:r>
    </w:smartTag>
    <w:r w:rsidRPr="002C6CB6">
      <w:rPr>
        <w:rFonts w:ascii="Trebuchet MS" w:hAnsi="Trebuchet MS" w:cs="Trebuchet MS"/>
        <w:color w:val="000000"/>
        <w:sz w:val="14"/>
        <w:szCs w:val="14"/>
      </w:rPr>
      <w:t xml:space="preserve">.P. 37001 – Salamanca. Teléfono y fax: 923 26 87 17 – e-mail: </w:t>
    </w:r>
    <w:hyperlink r:id="rId1" w:history="1">
      <w:r w:rsidRPr="002C6CB6">
        <w:rPr>
          <w:rFonts w:ascii="Trebuchet MS" w:hAnsi="Trebuchet MS" w:cs="Trebuchet MS"/>
          <w:color w:val="0563C1"/>
          <w:sz w:val="14"/>
          <w:szCs w:val="14"/>
          <w:u w:val="single"/>
        </w:rPr>
        <w:t>37005332@educa.jcyl.es</w:t>
      </w:r>
    </w:hyperlink>
  </w:p>
  <w:p w14:paraId="583A2862" w14:textId="77777777" w:rsidR="002C6CB6" w:rsidRPr="002C6CB6" w:rsidRDefault="002C6CB6" w:rsidP="002C6CB6">
    <w:pPr>
      <w:pBdr>
        <w:top w:val="single" w:sz="2" w:space="1" w:color="4D4D4D"/>
        <w:bottom w:val="single" w:sz="2" w:space="0" w:color="4D4D4D"/>
      </w:pBdr>
      <w:jc w:val="center"/>
    </w:pPr>
    <w:r w:rsidRPr="002C6CB6">
      <w:rPr>
        <w:rFonts w:cs="Trebuchet MS"/>
        <w:color w:val="000000"/>
        <w:sz w:val="14"/>
        <w:szCs w:val="14"/>
      </w:rPr>
      <w:t>http://cppadremanjon.centros.educa.jcyl.es/sitio/</w:t>
    </w:r>
  </w:p>
  <w:bookmarkEnd w:id="0"/>
  <w:p w14:paraId="4A2C1D34" w14:textId="77777777" w:rsidR="00895072" w:rsidRPr="006153DE" w:rsidRDefault="00895072" w:rsidP="00275BAE">
    <w:pPr>
      <w:pBdr>
        <w:top w:val="single" w:sz="2" w:space="1" w:color="4D4D4D"/>
        <w:bottom w:val="single" w:sz="2" w:space="0" w:color="4D4D4D"/>
      </w:pBdr>
      <w:jc w:val="center"/>
      <w:rPr>
        <w:rFonts w:cs="Trebuchet MS"/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75765" w14:textId="77777777" w:rsidR="00096BFA" w:rsidRDefault="00096BFA">
      <w:r>
        <w:separator/>
      </w:r>
    </w:p>
  </w:footnote>
  <w:footnote w:type="continuationSeparator" w:id="0">
    <w:p w14:paraId="59702D1D" w14:textId="77777777" w:rsidR="00096BFA" w:rsidRDefault="00096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72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55"/>
      <w:gridCol w:w="2041"/>
    </w:tblGrid>
    <w:tr w:rsidR="004B1A4A" w14:paraId="3BECCB3F" w14:textId="77777777" w:rsidTr="00A63072">
      <w:trPr>
        <w:trHeight w:val="543"/>
      </w:trPr>
      <w:tc>
        <w:tcPr>
          <w:tcW w:w="1069" w:type="pct"/>
          <w:noWrap/>
          <w:tcMar>
            <w:left w:w="0" w:type="dxa"/>
            <w:right w:w="0" w:type="dxa"/>
          </w:tcMar>
          <w:vAlign w:val="center"/>
        </w:tcPr>
        <w:p w14:paraId="0E8C204A" w14:textId="77777777" w:rsidR="004B1A4A" w:rsidRDefault="00F80164" w:rsidP="00C911B3">
          <w:pPr>
            <w:pStyle w:val="Encabezado"/>
          </w:pPr>
          <w:r>
            <w:rPr>
              <w:noProof/>
            </w:rPr>
            <w:drawing>
              <wp:inline distT="0" distB="0" distL="0" distR="0" wp14:anchorId="689A0AA4" wp14:editId="789717F5">
                <wp:extent cx="352425" cy="409575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242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31" w:type="pct"/>
          <w:noWrap/>
          <w:tcMar>
            <w:left w:w="0" w:type="dxa"/>
            <w:right w:w="0" w:type="dxa"/>
          </w:tcMar>
          <w:vAlign w:val="bottom"/>
        </w:tcPr>
        <w:p w14:paraId="30BF74B3" w14:textId="77777777" w:rsidR="0055453D" w:rsidRPr="0054649D" w:rsidRDefault="0055453D" w:rsidP="00C911B3">
          <w:pPr>
            <w:pStyle w:val="Encabezado"/>
            <w:rPr>
              <w:rFonts w:ascii="Eras Demi ITC" w:hAnsi="Eras Demi ITC"/>
              <w:sz w:val="28"/>
              <w:szCs w:val="28"/>
            </w:rPr>
          </w:pPr>
          <w:r>
            <w:rPr>
              <w:rFonts w:ascii="Eras Demi ITC" w:hAnsi="Eras Demi ITC"/>
              <w:sz w:val="28"/>
              <w:szCs w:val="28"/>
            </w:rPr>
            <w:t xml:space="preserve">  </w:t>
          </w:r>
          <w:r w:rsidR="004B1A4A" w:rsidRPr="0054649D">
            <w:rPr>
              <w:rFonts w:ascii="Eras Demi ITC" w:hAnsi="Eras Demi ITC"/>
              <w:sz w:val="28"/>
              <w:szCs w:val="28"/>
            </w:rPr>
            <w:t>Junta de</w:t>
          </w:r>
          <w:r w:rsidR="004B1A4A" w:rsidRPr="0054649D">
            <w:rPr>
              <w:rFonts w:ascii="Eras Demi ITC" w:hAnsi="Eras Demi ITC"/>
              <w:sz w:val="28"/>
              <w:szCs w:val="28"/>
            </w:rPr>
            <w:br/>
          </w:r>
          <w:r>
            <w:rPr>
              <w:rFonts w:ascii="Eras Demi ITC" w:hAnsi="Eras Demi ITC"/>
              <w:sz w:val="28"/>
              <w:szCs w:val="28"/>
            </w:rPr>
            <w:t xml:space="preserve">  </w:t>
          </w:r>
          <w:r w:rsidR="004B1A4A" w:rsidRPr="0054649D">
            <w:rPr>
              <w:rFonts w:ascii="Eras Demi ITC" w:hAnsi="Eras Demi ITC"/>
              <w:sz w:val="28"/>
              <w:szCs w:val="28"/>
            </w:rPr>
            <w:t>Castilla y León</w:t>
          </w:r>
        </w:p>
      </w:tc>
    </w:tr>
    <w:tr w:rsidR="004B1A4A" w14:paraId="1C9940BB" w14:textId="77777777" w:rsidTr="00A63072">
      <w:trPr>
        <w:trHeight w:val="228"/>
      </w:trPr>
      <w:tc>
        <w:tcPr>
          <w:tcW w:w="1069" w:type="pct"/>
          <w:noWrap/>
          <w:tcMar>
            <w:left w:w="0" w:type="dxa"/>
            <w:right w:w="0" w:type="dxa"/>
          </w:tcMar>
        </w:tcPr>
        <w:p w14:paraId="063E1006" w14:textId="77777777" w:rsidR="004B1A4A" w:rsidRDefault="004B1A4A">
          <w:pPr>
            <w:pStyle w:val="Encabezado"/>
          </w:pPr>
        </w:p>
      </w:tc>
      <w:tc>
        <w:tcPr>
          <w:tcW w:w="3931" w:type="pct"/>
          <w:noWrap/>
          <w:tcMar>
            <w:left w:w="0" w:type="dxa"/>
            <w:right w:w="0" w:type="dxa"/>
          </w:tcMar>
          <w:vAlign w:val="bottom"/>
        </w:tcPr>
        <w:p w14:paraId="15F96B62" w14:textId="77777777" w:rsidR="004B1A4A" w:rsidRPr="0055453D" w:rsidRDefault="0055453D" w:rsidP="00761682">
          <w:pPr>
            <w:pStyle w:val="Encabezado"/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8"/>
              <w:szCs w:val="18"/>
            </w:rPr>
            <w:t xml:space="preserve">  </w:t>
          </w:r>
          <w:r w:rsidR="004B1A4A" w:rsidRPr="0055453D">
            <w:rPr>
              <w:rFonts w:ascii="Trebuchet MS" w:hAnsi="Trebuchet MS"/>
              <w:sz w:val="16"/>
              <w:szCs w:val="16"/>
            </w:rPr>
            <w:t>Consejería de Educación</w:t>
          </w:r>
        </w:p>
      </w:tc>
    </w:tr>
  </w:tbl>
  <w:p w14:paraId="3E550D44" w14:textId="77777777" w:rsidR="00895072" w:rsidRPr="00667210" w:rsidRDefault="00F80164" w:rsidP="004B1A4A">
    <w:pPr>
      <w:pStyle w:val="Encabezado"/>
      <w:tabs>
        <w:tab w:val="clear" w:pos="4252"/>
        <w:tab w:val="clear" w:pos="850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77EFECC" wp14:editId="3E01CE6C">
              <wp:simplePos x="0" y="0"/>
              <wp:positionH relativeFrom="column">
                <wp:posOffset>4946650</wp:posOffset>
              </wp:positionH>
              <wp:positionV relativeFrom="paragraph">
                <wp:posOffset>-759460</wp:posOffset>
              </wp:positionV>
              <wp:extent cx="1440180" cy="899795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40180" cy="899795"/>
                      </a:xfrm>
                      <a:prstGeom prst="rect">
                        <a:avLst/>
                      </a:prstGeom>
                      <a:blipFill dpi="0" rotWithShape="0">
                        <a:blip r:embed="rId2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 xmlns:w16sdtfl="http://schemas.microsoft.com/office/word/2024/wordml/sdtformatlock" xmlns:w16du="http://schemas.microsoft.com/office/word/2023/wordml/word16du" xmlns:oel="http://schemas.microsoft.com/office/2019/extlst">
          <w:pict w14:anchorId="3EADC97A">
            <v:rect id="Rectangle 2" style="position:absolute;margin-left:389.5pt;margin-top:-59.8pt;width:113.4pt;height:70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w14:anchorId="5BB2E1B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">
              <v:fill type="frame" o:title="" recolor="t" r:id="rId3"/>
            </v:rect>
          </w:pict>
        </mc:Fallback>
      </mc:AlternateContent>
    </w:r>
    <w:r w:rsidR="004B1A4A">
      <w:t xml:space="preserve">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65DF9"/>
    <w:multiLevelType w:val="multilevel"/>
    <w:tmpl w:val="E6FE4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286061"/>
    <w:multiLevelType w:val="hybridMultilevel"/>
    <w:tmpl w:val="C32618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91F67"/>
    <w:multiLevelType w:val="hybridMultilevel"/>
    <w:tmpl w:val="936E775E"/>
    <w:lvl w:ilvl="0" w:tplc="DD50F402">
      <w:numFmt w:val="bullet"/>
      <w:lvlText w:val="-"/>
      <w:lvlJc w:val="left"/>
      <w:pPr>
        <w:ind w:left="1040" w:hanging="348"/>
      </w:pPr>
      <w:rPr>
        <w:rFonts w:ascii="Arial MT" w:hAnsi="Arial MT" w:hint="default"/>
      </w:rPr>
    </w:lvl>
    <w:lvl w:ilvl="1" w:tplc="B4F0CC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B827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CE41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62C7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0EAE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741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2874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2868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D52B9"/>
    <w:multiLevelType w:val="multilevel"/>
    <w:tmpl w:val="B84603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D03905"/>
    <w:multiLevelType w:val="hybridMultilevel"/>
    <w:tmpl w:val="CCC07F70"/>
    <w:lvl w:ilvl="0" w:tplc="8AC88F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75DB6"/>
    <w:multiLevelType w:val="multilevel"/>
    <w:tmpl w:val="B10461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690604"/>
    <w:multiLevelType w:val="hybridMultilevel"/>
    <w:tmpl w:val="7EE203D4"/>
    <w:lvl w:ilvl="0" w:tplc="388E2D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DA27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E4DE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64FC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8C61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10C8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F412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7C1A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12B6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064AF3"/>
    <w:multiLevelType w:val="multilevel"/>
    <w:tmpl w:val="436E54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FE0182"/>
    <w:multiLevelType w:val="hybridMultilevel"/>
    <w:tmpl w:val="0BE0E69E"/>
    <w:lvl w:ilvl="0" w:tplc="17F67C5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00CD4"/>
    <w:multiLevelType w:val="multilevel"/>
    <w:tmpl w:val="932224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F8510F"/>
    <w:multiLevelType w:val="hybridMultilevel"/>
    <w:tmpl w:val="CA9E8DA6"/>
    <w:lvl w:ilvl="0" w:tplc="ACD4D2C0">
      <w:start w:val="1"/>
      <w:numFmt w:val="bullet"/>
      <w:lvlText w:val="-"/>
      <w:lvlJc w:val="left"/>
      <w:pPr>
        <w:ind w:left="720" w:hanging="360"/>
      </w:pPr>
      <w:rPr>
        <w:rFonts w:ascii="&quot;Calibri&quot;,sans-serif" w:hAnsi="&quot;Calibri&quot;,sans-serif" w:hint="default"/>
      </w:rPr>
    </w:lvl>
    <w:lvl w:ilvl="1" w:tplc="909C1E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8E4E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F8DA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F006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1CD0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2EC5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1CFC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4CAA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E76471"/>
    <w:multiLevelType w:val="hybridMultilevel"/>
    <w:tmpl w:val="1E84F8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B4F90"/>
    <w:multiLevelType w:val="multilevel"/>
    <w:tmpl w:val="0FF807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35783F"/>
    <w:multiLevelType w:val="multilevel"/>
    <w:tmpl w:val="C7D82A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799F58"/>
    <w:multiLevelType w:val="hybridMultilevel"/>
    <w:tmpl w:val="2512A578"/>
    <w:lvl w:ilvl="0" w:tplc="7CCC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B925A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C625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4E71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30B3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C469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9A9E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3C4E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B0DE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680852"/>
    <w:multiLevelType w:val="multilevel"/>
    <w:tmpl w:val="CFDA9F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68236B"/>
    <w:multiLevelType w:val="hybridMultilevel"/>
    <w:tmpl w:val="089E0308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9B2221B"/>
    <w:multiLevelType w:val="multilevel"/>
    <w:tmpl w:val="5D68DD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E9750C"/>
    <w:multiLevelType w:val="multilevel"/>
    <w:tmpl w:val="3E6AEC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1E738C"/>
    <w:multiLevelType w:val="multilevel"/>
    <w:tmpl w:val="1422B6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626B41"/>
    <w:multiLevelType w:val="hybridMultilevel"/>
    <w:tmpl w:val="6D68ADA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5C6B92"/>
    <w:multiLevelType w:val="hybridMultilevel"/>
    <w:tmpl w:val="1458F796"/>
    <w:lvl w:ilvl="0" w:tplc="59EC08F6">
      <w:numFmt w:val="bullet"/>
      <w:lvlText w:val="-"/>
      <w:lvlJc w:val="left"/>
      <w:pPr>
        <w:ind w:left="4599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531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03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75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47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819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91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63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359" w:hanging="360"/>
      </w:pPr>
      <w:rPr>
        <w:rFonts w:ascii="Wingdings" w:hAnsi="Wingdings" w:hint="default"/>
      </w:rPr>
    </w:lvl>
  </w:abstractNum>
  <w:abstractNum w:abstractNumId="22" w15:restartNumberingAfterBreak="0">
    <w:nsid w:val="483B44F4"/>
    <w:multiLevelType w:val="multilevel"/>
    <w:tmpl w:val="EC02B8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9E087D"/>
    <w:multiLevelType w:val="hybridMultilevel"/>
    <w:tmpl w:val="DD24443A"/>
    <w:lvl w:ilvl="0" w:tplc="0C0A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C826D0"/>
    <w:multiLevelType w:val="hybridMultilevel"/>
    <w:tmpl w:val="468851C8"/>
    <w:lvl w:ilvl="0" w:tplc="0C0A000B">
      <w:start w:val="1"/>
      <w:numFmt w:val="bullet"/>
      <w:lvlText w:val=""/>
      <w:lvlJc w:val="left"/>
      <w:pPr>
        <w:ind w:left="93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5" w15:restartNumberingAfterBreak="0">
    <w:nsid w:val="554D23D3"/>
    <w:multiLevelType w:val="hybridMultilevel"/>
    <w:tmpl w:val="F628E33E"/>
    <w:lvl w:ilvl="0" w:tplc="B18AA044">
      <w:start w:val="1"/>
      <w:numFmt w:val="bullet"/>
      <w:lvlText w:val=""/>
      <w:lvlJc w:val="left"/>
      <w:pPr>
        <w:tabs>
          <w:tab w:val="num" w:pos="264"/>
        </w:tabs>
        <w:ind w:left="264" w:hanging="264"/>
      </w:pPr>
      <w:rPr>
        <w:rFonts w:ascii="Wingdings" w:hAnsi="Wingdings" w:hint="default"/>
        <w:color w:val="auto"/>
        <w:sz w:val="20"/>
        <w:szCs w:val="4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E24185"/>
    <w:multiLevelType w:val="hybridMultilevel"/>
    <w:tmpl w:val="09C424E0"/>
    <w:lvl w:ilvl="0" w:tplc="FE3043A4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6E7866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0084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FED8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C6DE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9AF4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F8FD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08A0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64A9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3237B8"/>
    <w:multiLevelType w:val="hybridMultilevel"/>
    <w:tmpl w:val="78F28258"/>
    <w:lvl w:ilvl="0" w:tplc="8222FB76">
      <w:start w:val="978"/>
      <w:numFmt w:val="bullet"/>
      <w:lvlText w:val="-"/>
      <w:lvlJc w:val="left"/>
      <w:pPr>
        <w:ind w:left="1785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8" w15:restartNumberingAfterBreak="0">
    <w:nsid w:val="5A2A3938"/>
    <w:multiLevelType w:val="multilevel"/>
    <w:tmpl w:val="B32C4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9833F8"/>
    <w:multiLevelType w:val="multilevel"/>
    <w:tmpl w:val="CCDCA3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8A7F59"/>
    <w:multiLevelType w:val="hybridMultilevel"/>
    <w:tmpl w:val="D9F2DA92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5E066187"/>
    <w:multiLevelType w:val="multilevel"/>
    <w:tmpl w:val="86B41B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F1A2244"/>
    <w:multiLevelType w:val="multilevel"/>
    <w:tmpl w:val="6C9895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D54975"/>
    <w:multiLevelType w:val="multilevel"/>
    <w:tmpl w:val="C5A853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EE6EDC"/>
    <w:multiLevelType w:val="multilevel"/>
    <w:tmpl w:val="664E3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5F8185B"/>
    <w:multiLevelType w:val="multilevel"/>
    <w:tmpl w:val="08C609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7F6D9B"/>
    <w:multiLevelType w:val="hybridMultilevel"/>
    <w:tmpl w:val="35AA4880"/>
    <w:lvl w:ilvl="0" w:tplc="AB64B2DC"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31"/>
        </w:tabs>
        <w:ind w:left="14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51"/>
        </w:tabs>
        <w:ind w:left="21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71"/>
        </w:tabs>
        <w:ind w:left="28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91"/>
        </w:tabs>
        <w:ind w:left="35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11"/>
        </w:tabs>
        <w:ind w:left="43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31"/>
        </w:tabs>
        <w:ind w:left="50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51"/>
        </w:tabs>
        <w:ind w:left="57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71"/>
        </w:tabs>
        <w:ind w:left="6471" w:hanging="360"/>
      </w:pPr>
      <w:rPr>
        <w:rFonts w:ascii="Wingdings" w:hAnsi="Wingdings" w:hint="default"/>
      </w:rPr>
    </w:lvl>
  </w:abstractNum>
  <w:abstractNum w:abstractNumId="37" w15:restartNumberingAfterBreak="0">
    <w:nsid w:val="74F65133"/>
    <w:multiLevelType w:val="multilevel"/>
    <w:tmpl w:val="8BA6E8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684463"/>
    <w:multiLevelType w:val="multilevel"/>
    <w:tmpl w:val="AAF28B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8D744D"/>
    <w:multiLevelType w:val="hybridMultilevel"/>
    <w:tmpl w:val="2CC044D8"/>
    <w:lvl w:ilvl="0" w:tplc="0C0A0005">
      <w:start w:val="1"/>
      <w:numFmt w:val="bullet"/>
      <w:lvlText w:val=""/>
      <w:lvlJc w:val="left"/>
      <w:pPr>
        <w:tabs>
          <w:tab w:val="num" w:pos="264"/>
        </w:tabs>
        <w:ind w:left="264" w:hanging="264"/>
      </w:pPr>
      <w:rPr>
        <w:rFonts w:ascii="Wingdings" w:hAnsi="Wingdings" w:hint="default"/>
        <w:color w:val="auto"/>
        <w:sz w:val="20"/>
        <w:szCs w:val="4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EE5851"/>
    <w:multiLevelType w:val="hybridMultilevel"/>
    <w:tmpl w:val="B228251E"/>
    <w:lvl w:ilvl="0" w:tplc="0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6"/>
  </w:num>
  <w:num w:numId="3">
    <w:abstractNumId w:val="14"/>
  </w:num>
  <w:num w:numId="4">
    <w:abstractNumId w:val="26"/>
  </w:num>
  <w:num w:numId="5">
    <w:abstractNumId w:val="2"/>
  </w:num>
  <w:num w:numId="6">
    <w:abstractNumId w:val="1"/>
  </w:num>
  <w:num w:numId="7">
    <w:abstractNumId w:val="11"/>
  </w:num>
  <w:num w:numId="8">
    <w:abstractNumId w:val="40"/>
  </w:num>
  <w:num w:numId="9">
    <w:abstractNumId w:val="20"/>
  </w:num>
  <w:num w:numId="10">
    <w:abstractNumId w:val="23"/>
  </w:num>
  <w:num w:numId="11">
    <w:abstractNumId w:val="16"/>
  </w:num>
  <w:num w:numId="12">
    <w:abstractNumId w:val="30"/>
  </w:num>
  <w:num w:numId="13">
    <w:abstractNumId w:val="28"/>
  </w:num>
  <w:num w:numId="14">
    <w:abstractNumId w:val="25"/>
  </w:num>
  <w:num w:numId="15">
    <w:abstractNumId w:val="39"/>
  </w:num>
  <w:num w:numId="16">
    <w:abstractNumId w:val="36"/>
  </w:num>
  <w:num w:numId="17">
    <w:abstractNumId w:val="21"/>
  </w:num>
  <w:num w:numId="18">
    <w:abstractNumId w:val="27"/>
  </w:num>
  <w:num w:numId="19">
    <w:abstractNumId w:val="8"/>
  </w:num>
  <w:num w:numId="20">
    <w:abstractNumId w:val="19"/>
  </w:num>
  <w:num w:numId="21">
    <w:abstractNumId w:val="34"/>
  </w:num>
  <w:num w:numId="22">
    <w:abstractNumId w:val="0"/>
  </w:num>
  <w:num w:numId="23">
    <w:abstractNumId w:val="24"/>
  </w:num>
  <w:num w:numId="24">
    <w:abstractNumId w:val="12"/>
  </w:num>
  <w:num w:numId="25">
    <w:abstractNumId w:val="5"/>
  </w:num>
  <w:num w:numId="26">
    <w:abstractNumId w:val="31"/>
  </w:num>
  <w:num w:numId="27">
    <w:abstractNumId w:val="29"/>
  </w:num>
  <w:num w:numId="28">
    <w:abstractNumId w:val="22"/>
  </w:num>
  <w:num w:numId="29">
    <w:abstractNumId w:val="37"/>
  </w:num>
  <w:num w:numId="30">
    <w:abstractNumId w:val="9"/>
  </w:num>
  <w:num w:numId="31">
    <w:abstractNumId w:val="17"/>
  </w:num>
  <w:num w:numId="32">
    <w:abstractNumId w:val="38"/>
  </w:num>
  <w:num w:numId="33">
    <w:abstractNumId w:val="13"/>
  </w:num>
  <w:num w:numId="34">
    <w:abstractNumId w:val="3"/>
  </w:num>
  <w:num w:numId="35">
    <w:abstractNumId w:val="35"/>
  </w:num>
  <w:num w:numId="36">
    <w:abstractNumId w:val="18"/>
  </w:num>
  <w:num w:numId="37">
    <w:abstractNumId w:val="15"/>
  </w:num>
  <w:num w:numId="38">
    <w:abstractNumId w:val="7"/>
  </w:num>
  <w:num w:numId="39">
    <w:abstractNumId w:val="33"/>
  </w:num>
  <w:num w:numId="40">
    <w:abstractNumId w:val="32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5BB"/>
    <w:rsid w:val="0000722B"/>
    <w:rsid w:val="000208E3"/>
    <w:rsid w:val="000307C4"/>
    <w:rsid w:val="00037D67"/>
    <w:rsid w:val="00042D26"/>
    <w:rsid w:val="0004476A"/>
    <w:rsid w:val="00061D69"/>
    <w:rsid w:val="00063273"/>
    <w:rsid w:val="000711DE"/>
    <w:rsid w:val="00096BFA"/>
    <w:rsid w:val="000A477C"/>
    <w:rsid w:val="000B1FDC"/>
    <w:rsid w:val="000D2A56"/>
    <w:rsid w:val="000E0845"/>
    <w:rsid w:val="000F6DC1"/>
    <w:rsid w:val="00107A07"/>
    <w:rsid w:val="00117235"/>
    <w:rsid w:val="00132F18"/>
    <w:rsid w:val="001351D5"/>
    <w:rsid w:val="00141B59"/>
    <w:rsid w:val="00142DFC"/>
    <w:rsid w:val="0015348D"/>
    <w:rsid w:val="001738F0"/>
    <w:rsid w:val="00184CEE"/>
    <w:rsid w:val="001885EF"/>
    <w:rsid w:val="001B3FBB"/>
    <w:rsid w:val="001B75E3"/>
    <w:rsid w:val="001D6749"/>
    <w:rsid w:val="001E45BC"/>
    <w:rsid w:val="001F2FD9"/>
    <w:rsid w:val="001F5280"/>
    <w:rsid w:val="0021265E"/>
    <w:rsid w:val="00212E74"/>
    <w:rsid w:val="00215C68"/>
    <w:rsid w:val="0023391D"/>
    <w:rsid w:val="00235F22"/>
    <w:rsid w:val="00243881"/>
    <w:rsid w:val="00255537"/>
    <w:rsid w:val="002612E4"/>
    <w:rsid w:val="002668D5"/>
    <w:rsid w:val="00275BAE"/>
    <w:rsid w:val="00276C94"/>
    <w:rsid w:val="0028420A"/>
    <w:rsid w:val="00286A40"/>
    <w:rsid w:val="00294425"/>
    <w:rsid w:val="002A438C"/>
    <w:rsid w:val="002B00C9"/>
    <w:rsid w:val="002B7982"/>
    <w:rsid w:val="002C6CB6"/>
    <w:rsid w:val="002F4D5F"/>
    <w:rsid w:val="003023C7"/>
    <w:rsid w:val="00313555"/>
    <w:rsid w:val="00316F6A"/>
    <w:rsid w:val="0033271D"/>
    <w:rsid w:val="00340A5B"/>
    <w:rsid w:val="003470F4"/>
    <w:rsid w:val="00351A90"/>
    <w:rsid w:val="00367157"/>
    <w:rsid w:val="003722EC"/>
    <w:rsid w:val="003774EA"/>
    <w:rsid w:val="003808A4"/>
    <w:rsid w:val="00380951"/>
    <w:rsid w:val="00384B51"/>
    <w:rsid w:val="0038738E"/>
    <w:rsid w:val="0039653C"/>
    <w:rsid w:val="003B77F5"/>
    <w:rsid w:val="003C24A3"/>
    <w:rsid w:val="003C3053"/>
    <w:rsid w:val="003C6C4A"/>
    <w:rsid w:val="003D4F89"/>
    <w:rsid w:val="003D4FAD"/>
    <w:rsid w:val="003F100D"/>
    <w:rsid w:val="00414503"/>
    <w:rsid w:val="0042471C"/>
    <w:rsid w:val="00425340"/>
    <w:rsid w:val="00432CCA"/>
    <w:rsid w:val="0043733D"/>
    <w:rsid w:val="00441D68"/>
    <w:rsid w:val="00445915"/>
    <w:rsid w:val="0047130C"/>
    <w:rsid w:val="00477274"/>
    <w:rsid w:val="00483832"/>
    <w:rsid w:val="00484A53"/>
    <w:rsid w:val="00490CB7"/>
    <w:rsid w:val="00496833"/>
    <w:rsid w:val="004A2AC3"/>
    <w:rsid w:val="004A33FA"/>
    <w:rsid w:val="004B1A4A"/>
    <w:rsid w:val="004B3194"/>
    <w:rsid w:val="004C6592"/>
    <w:rsid w:val="004D4009"/>
    <w:rsid w:val="004E38FA"/>
    <w:rsid w:val="004F01FE"/>
    <w:rsid w:val="004F0FCC"/>
    <w:rsid w:val="004F6551"/>
    <w:rsid w:val="004F684B"/>
    <w:rsid w:val="005028F0"/>
    <w:rsid w:val="0050730D"/>
    <w:rsid w:val="0050763C"/>
    <w:rsid w:val="00513A66"/>
    <w:rsid w:val="00517F02"/>
    <w:rsid w:val="0052231C"/>
    <w:rsid w:val="00523539"/>
    <w:rsid w:val="00527D94"/>
    <w:rsid w:val="00532620"/>
    <w:rsid w:val="0053624E"/>
    <w:rsid w:val="00536FCB"/>
    <w:rsid w:val="00537A7D"/>
    <w:rsid w:val="0054355B"/>
    <w:rsid w:val="0054649D"/>
    <w:rsid w:val="00550ECA"/>
    <w:rsid w:val="0055218D"/>
    <w:rsid w:val="0055453D"/>
    <w:rsid w:val="00573B72"/>
    <w:rsid w:val="0059567A"/>
    <w:rsid w:val="005A3232"/>
    <w:rsid w:val="005A76F3"/>
    <w:rsid w:val="005B5124"/>
    <w:rsid w:val="005C7757"/>
    <w:rsid w:val="005D07AC"/>
    <w:rsid w:val="005D30D7"/>
    <w:rsid w:val="005D52E6"/>
    <w:rsid w:val="005D7C9F"/>
    <w:rsid w:val="005F2B7D"/>
    <w:rsid w:val="005F643C"/>
    <w:rsid w:val="0060330B"/>
    <w:rsid w:val="006075B0"/>
    <w:rsid w:val="006153DE"/>
    <w:rsid w:val="00630D41"/>
    <w:rsid w:val="006415C0"/>
    <w:rsid w:val="006542B9"/>
    <w:rsid w:val="00667210"/>
    <w:rsid w:val="0067497C"/>
    <w:rsid w:val="006846DF"/>
    <w:rsid w:val="006A283E"/>
    <w:rsid w:val="006B4096"/>
    <w:rsid w:val="006C0919"/>
    <w:rsid w:val="006C59AD"/>
    <w:rsid w:val="006D0888"/>
    <w:rsid w:val="006E5B46"/>
    <w:rsid w:val="006F03EB"/>
    <w:rsid w:val="006F2C87"/>
    <w:rsid w:val="00714FE8"/>
    <w:rsid w:val="0072701C"/>
    <w:rsid w:val="00730F6B"/>
    <w:rsid w:val="0073316E"/>
    <w:rsid w:val="0074653C"/>
    <w:rsid w:val="00755D7A"/>
    <w:rsid w:val="007603E3"/>
    <w:rsid w:val="00761682"/>
    <w:rsid w:val="00783502"/>
    <w:rsid w:val="00785E41"/>
    <w:rsid w:val="007A097D"/>
    <w:rsid w:val="007A5420"/>
    <w:rsid w:val="007B110C"/>
    <w:rsid w:val="007C1463"/>
    <w:rsid w:val="007C23D3"/>
    <w:rsid w:val="007D49E8"/>
    <w:rsid w:val="007D7FFC"/>
    <w:rsid w:val="007E0531"/>
    <w:rsid w:val="008056B1"/>
    <w:rsid w:val="0080579A"/>
    <w:rsid w:val="008058C3"/>
    <w:rsid w:val="0080744F"/>
    <w:rsid w:val="008206C5"/>
    <w:rsid w:val="00821B92"/>
    <w:rsid w:val="00831C75"/>
    <w:rsid w:val="00833803"/>
    <w:rsid w:val="00842EC1"/>
    <w:rsid w:val="008450C6"/>
    <w:rsid w:val="008626B4"/>
    <w:rsid w:val="00870E75"/>
    <w:rsid w:val="0087117C"/>
    <w:rsid w:val="008716F3"/>
    <w:rsid w:val="008770DE"/>
    <w:rsid w:val="00877EE8"/>
    <w:rsid w:val="00883F81"/>
    <w:rsid w:val="00895072"/>
    <w:rsid w:val="008E0F7B"/>
    <w:rsid w:val="00901008"/>
    <w:rsid w:val="00903B53"/>
    <w:rsid w:val="00917964"/>
    <w:rsid w:val="00925F74"/>
    <w:rsid w:val="009315EB"/>
    <w:rsid w:val="00932D99"/>
    <w:rsid w:val="00941AED"/>
    <w:rsid w:val="0094384C"/>
    <w:rsid w:val="00943B34"/>
    <w:rsid w:val="00943C48"/>
    <w:rsid w:val="00952D2A"/>
    <w:rsid w:val="00980498"/>
    <w:rsid w:val="00992959"/>
    <w:rsid w:val="009A598F"/>
    <w:rsid w:val="009B0F94"/>
    <w:rsid w:val="009B3757"/>
    <w:rsid w:val="009B6DF8"/>
    <w:rsid w:val="009B77AD"/>
    <w:rsid w:val="009D2238"/>
    <w:rsid w:val="009D6187"/>
    <w:rsid w:val="009E2A18"/>
    <w:rsid w:val="009F263D"/>
    <w:rsid w:val="00A06D5A"/>
    <w:rsid w:val="00A131A3"/>
    <w:rsid w:val="00A146A9"/>
    <w:rsid w:val="00A261B4"/>
    <w:rsid w:val="00A30502"/>
    <w:rsid w:val="00A3755C"/>
    <w:rsid w:val="00A4019D"/>
    <w:rsid w:val="00A40200"/>
    <w:rsid w:val="00A42399"/>
    <w:rsid w:val="00A52CCF"/>
    <w:rsid w:val="00A622DD"/>
    <w:rsid w:val="00A63072"/>
    <w:rsid w:val="00A87CD3"/>
    <w:rsid w:val="00AA0F56"/>
    <w:rsid w:val="00AA339F"/>
    <w:rsid w:val="00AB17EA"/>
    <w:rsid w:val="00AC549D"/>
    <w:rsid w:val="00AC7207"/>
    <w:rsid w:val="00AE0BA5"/>
    <w:rsid w:val="00AF34A6"/>
    <w:rsid w:val="00AF619C"/>
    <w:rsid w:val="00B04A07"/>
    <w:rsid w:val="00B14885"/>
    <w:rsid w:val="00B15D6E"/>
    <w:rsid w:val="00B219A0"/>
    <w:rsid w:val="00B3499A"/>
    <w:rsid w:val="00B455BE"/>
    <w:rsid w:val="00B70BC5"/>
    <w:rsid w:val="00B77896"/>
    <w:rsid w:val="00B85EAD"/>
    <w:rsid w:val="00B8710D"/>
    <w:rsid w:val="00BA3673"/>
    <w:rsid w:val="00BA6FFF"/>
    <w:rsid w:val="00BC337D"/>
    <w:rsid w:val="00BC4875"/>
    <w:rsid w:val="00BD72C4"/>
    <w:rsid w:val="00BF1F89"/>
    <w:rsid w:val="00BF4D64"/>
    <w:rsid w:val="00C07CCC"/>
    <w:rsid w:val="00C20BEB"/>
    <w:rsid w:val="00C27E71"/>
    <w:rsid w:val="00C302BD"/>
    <w:rsid w:val="00C32027"/>
    <w:rsid w:val="00C327B5"/>
    <w:rsid w:val="00C33048"/>
    <w:rsid w:val="00C42D4B"/>
    <w:rsid w:val="00C52344"/>
    <w:rsid w:val="00C56DF2"/>
    <w:rsid w:val="00C64132"/>
    <w:rsid w:val="00C65E08"/>
    <w:rsid w:val="00C74297"/>
    <w:rsid w:val="00C749DB"/>
    <w:rsid w:val="00C81FFA"/>
    <w:rsid w:val="00C822FD"/>
    <w:rsid w:val="00C858E1"/>
    <w:rsid w:val="00C911B3"/>
    <w:rsid w:val="00C97830"/>
    <w:rsid w:val="00CA4791"/>
    <w:rsid w:val="00CB19E4"/>
    <w:rsid w:val="00CB1A08"/>
    <w:rsid w:val="00CB1D20"/>
    <w:rsid w:val="00CB5477"/>
    <w:rsid w:val="00CC1DB9"/>
    <w:rsid w:val="00CC3B06"/>
    <w:rsid w:val="00CD6DFE"/>
    <w:rsid w:val="00CE6CB3"/>
    <w:rsid w:val="00CF0FAA"/>
    <w:rsid w:val="00CF2F08"/>
    <w:rsid w:val="00D13CC3"/>
    <w:rsid w:val="00D352A4"/>
    <w:rsid w:val="00D3707E"/>
    <w:rsid w:val="00D40547"/>
    <w:rsid w:val="00D452E6"/>
    <w:rsid w:val="00D52B20"/>
    <w:rsid w:val="00D5441F"/>
    <w:rsid w:val="00D54E85"/>
    <w:rsid w:val="00D61B00"/>
    <w:rsid w:val="00D7415B"/>
    <w:rsid w:val="00D83F80"/>
    <w:rsid w:val="00D92A11"/>
    <w:rsid w:val="00DB1878"/>
    <w:rsid w:val="00DB6564"/>
    <w:rsid w:val="00DC3DA6"/>
    <w:rsid w:val="00DE13E9"/>
    <w:rsid w:val="00DE6C9B"/>
    <w:rsid w:val="00E040F9"/>
    <w:rsid w:val="00E06E62"/>
    <w:rsid w:val="00E17AD0"/>
    <w:rsid w:val="00E21B18"/>
    <w:rsid w:val="00E35298"/>
    <w:rsid w:val="00E43487"/>
    <w:rsid w:val="00E50B38"/>
    <w:rsid w:val="00E5351D"/>
    <w:rsid w:val="00E53759"/>
    <w:rsid w:val="00E63679"/>
    <w:rsid w:val="00E648B6"/>
    <w:rsid w:val="00E66EF6"/>
    <w:rsid w:val="00E77508"/>
    <w:rsid w:val="00E83F5E"/>
    <w:rsid w:val="00E94DB6"/>
    <w:rsid w:val="00EA23F3"/>
    <w:rsid w:val="00EA31B0"/>
    <w:rsid w:val="00EA39C2"/>
    <w:rsid w:val="00EA4BCC"/>
    <w:rsid w:val="00EA6EBC"/>
    <w:rsid w:val="00EA7C36"/>
    <w:rsid w:val="00EB4E97"/>
    <w:rsid w:val="00EB73E6"/>
    <w:rsid w:val="00EC33B4"/>
    <w:rsid w:val="00ED2D0F"/>
    <w:rsid w:val="00ED311F"/>
    <w:rsid w:val="00ED7FEA"/>
    <w:rsid w:val="00F13663"/>
    <w:rsid w:val="00F26E3F"/>
    <w:rsid w:val="00F30CED"/>
    <w:rsid w:val="00F52755"/>
    <w:rsid w:val="00F562D3"/>
    <w:rsid w:val="00F6211B"/>
    <w:rsid w:val="00F71399"/>
    <w:rsid w:val="00F726BA"/>
    <w:rsid w:val="00F76B18"/>
    <w:rsid w:val="00F76FCB"/>
    <w:rsid w:val="00F77BBD"/>
    <w:rsid w:val="00F80164"/>
    <w:rsid w:val="00F825BB"/>
    <w:rsid w:val="00FA452E"/>
    <w:rsid w:val="00FB2135"/>
    <w:rsid w:val="00FC2B10"/>
    <w:rsid w:val="00FC4F17"/>
    <w:rsid w:val="00FC7830"/>
    <w:rsid w:val="00FD12BF"/>
    <w:rsid w:val="00FE0DD6"/>
    <w:rsid w:val="00FE642F"/>
    <w:rsid w:val="00FF01E7"/>
    <w:rsid w:val="00FF076F"/>
    <w:rsid w:val="00FF1E70"/>
    <w:rsid w:val="010803ED"/>
    <w:rsid w:val="016BCCCE"/>
    <w:rsid w:val="03ACEA0C"/>
    <w:rsid w:val="041069D2"/>
    <w:rsid w:val="04198FA6"/>
    <w:rsid w:val="04E4879F"/>
    <w:rsid w:val="054D4046"/>
    <w:rsid w:val="05828BEC"/>
    <w:rsid w:val="05AA5392"/>
    <w:rsid w:val="069AE417"/>
    <w:rsid w:val="07170419"/>
    <w:rsid w:val="0762B7C5"/>
    <w:rsid w:val="093D7652"/>
    <w:rsid w:val="09961694"/>
    <w:rsid w:val="0A0F5353"/>
    <w:rsid w:val="0BE28A72"/>
    <w:rsid w:val="0C81849D"/>
    <w:rsid w:val="0CC46F95"/>
    <w:rsid w:val="0D05D4BB"/>
    <w:rsid w:val="0DEE4D85"/>
    <w:rsid w:val="0E66CAEA"/>
    <w:rsid w:val="0E8CFDD4"/>
    <w:rsid w:val="0F58D6D2"/>
    <w:rsid w:val="0FCD99FA"/>
    <w:rsid w:val="1002C1D0"/>
    <w:rsid w:val="10290719"/>
    <w:rsid w:val="10E2A56E"/>
    <w:rsid w:val="10EAE31E"/>
    <w:rsid w:val="116ED430"/>
    <w:rsid w:val="127D4619"/>
    <w:rsid w:val="134B7F58"/>
    <w:rsid w:val="13A2CFC5"/>
    <w:rsid w:val="1637F9FB"/>
    <w:rsid w:val="16E2E038"/>
    <w:rsid w:val="17D9B2DD"/>
    <w:rsid w:val="181DDB54"/>
    <w:rsid w:val="1833BE78"/>
    <w:rsid w:val="19C74DAC"/>
    <w:rsid w:val="1AA51DB4"/>
    <w:rsid w:val="1C753FB4"/>
    <w:rsid w:val="1CB33955"/>
    <w:rsid w:val="1D4656A7"/>
    <w:rsid w:val="1DD57D56"/>
    <w:rsid w:val="1E8DA9FD"/>
    <w:rsid w:val="2388A492"/>
    <w:rsid w:val="2554C032"/>
    <w:rsid w:val="255FD3DF"/>
    <w:rsid w:val="256352BB"/>
    <w:rsid w:val="25A958D1"/>
    <w:rsid w:val="25C51D6E"/>
    <w:rsid w:val="27091F88"/>
    <w:rsid w:val="28385799"/>
    <w:rsid w:val="28796FF3"/>
    <w:rsid w:val="2E1D25B1"/>
    <w:rsid w:val="30D87491"/>
    <w:rsid w:val="33594495"/>
    <w:rsid w:val="34861128"/>
    <w:rsid w:val="35FF752E"/>
    <w:rsid w:val="364444EE"/>
    <w:rsid w:val="365A13E7"/>
    <w:rsid w:val="3663383C"/>
    <w:rsid w:val="38041A18"/>
    <w:rsid w:val="388095DB"/>
    <w:rsid w:val="3BB3CD52"/>
    <w:rsid w:val="3BD97F1C"/>
    <w:rsid w:val="3BFB62B4"/>
    <w:rsid w:val="3C4C6D90"/>
    <w:rsid w:val="3CAEAA15"/>
    <w:rsid w:val="3D729923"/>
    <w:rsid w:val="3DFCFA62"/>
    <w:rsid w:val="3EFA39BB"/>
    <w:rsid w:val="40496B90"/>
    <w:rsid w:val="407DB563"/>
    <w:rsid w:val="4159E881"/>
    <w:rsid w:val="41A1C412"/>
    <w:rsid w:val="4233C067"/>
    <w:rsid w:val="431BE33A"/>
    <w:rsid w:val="43602769"/>
    <w:rsid w:val="43A2A0D2"/>
    <w:rsid w:val="449D8F14"/>
    <w:rsid w:val="45E668AC"/>
    <w:rsid w:val="45F8162F"/>
    <w:rsid w:val="475C4FB7"/>
    <w:rsid w:val="47ED8368"/>
    <w:rsid w:val="4899C516"/>
    <w:rsid w:val="48AC9DF2"/>
    <w:rsid w:val="48F091BB"/>
    <w:rsid w:val="49DC0F33"/>
    <w:rsid w:val="4B06F272"/>
    <w:rsid w:val="4B8B8A35"/>
    <w:rsid w:val="4BAD460A"/>
    <w:rsid w:val="4BE8CABB"/>
    <w:rsid w:val="4C231109"/>
    <w:rsid w:val="4C7BEDD6"/>
    <w:rsid w:val="4DF62985"/>
    <w:rsid w:val="4E1B562C"/>
    <w:rsid w:val="4E3253DB"/>
    <w:rsid w:val="4E7C5061"/>
    <w:rsid w:val="4F2BE186"/>
    <w:rsid w:val="4F516271"/>
    <w:rsid w:val="4FF317C4"/>
    <w:rsid w:val="503E5CE1"/>
    <w:rsid w:val="51329F8C"/>
    <w:rsid w:val="516FFD3D"/>
    <w:rsid w:val="5195C856"/>
    <w:rsid w:val="52163442"/>
    <w:rsid w:val="5287FC6E"/>
    <w:rsid w:val="52E3BBA9"/>
    <w:rsid w:val="53153138"/>
    <w:rsid w:val="538FC5FE"/>
    <w:rsid w:val="542510EE"/>
    <w:rsid w:val="54921A5F"/>
    <w:rsid w:val="564D161C"/>
    <w:rsid w:val="56A0B2FF"/>
    <w:rsid w:val="5759A075"/>
    <w:rsid w:val="577587E8"/>
    <w:rsid w:val="581F3516"/>
    <w:rsid w:val="58DFB298"/>
    <w:rsid w:val="5988272B"/>
    <w:rsid w:val="5B784E6C"/>
    <w:rsid w:val="5C5CAE44"/>
    <w:rsid w:val="5C960B0D"/>
    <w:rsid w:val="5CC0F8ED"/>
    <w:rsid w:val="5CF4D550"/>
    <w:rsid w:val="5D5A9151"/>
    <w:rsid w:val="5DD17E92"/>
    <w:rsid w:val="5E8AFECB"/>
    <w:rsid w:val="5EA1234A"/>
    <w:rsid w:val="5EE1A4C6"/>
    <w:rsid w:val="5EE70EB2"/>
    <w:rsid w:val="5EEDEA00"/>
    <w:rsid w:val="5F033749"/>
    <w:rsid w:val="5F06CA23"/>
    <w:rsid w:val="5F0EC6F7"/>
    <w:rsid w:val="5F8A964F"/>
    <w:rsid w:val="5FA72A09"/>
    <w:rsid w:val="5FB50D33"/>
    <w:rsid w:val="5FF5875C"/>
    <w:rsid w:val="61EE1A51"/>
    <w:rsid w:val="6249A1B0"/>
    <w:rsid w:val="62898FCC"/>
    <w:rsid w:val="633EBCC6"/>
    <w:rsid w:val="6470DA7E"/>
    <w:rsid w:val="654253A5"/>
    <w:rsid w:val="664A94EB"/>
    <w:rsid w:val="68025D50"/>
    <w:rsid w:val="682B5EB7"/>
    <w:rsid w:val="68406BDB"/>
    <w:rsid w:val="684565AD"/>
    <w:rsid w:val="697EC584"/>
    <w:rsid w:val="697F90BB"/>
    <w:rsid w:val="6A0348BE"/>
    <w:rsid w:val="6A1FFB56"/>
    <w:rsid w:val="6A8EA6B6"/>
    <w:rsid w:val="6B174AE6"/>
    <w:rsid w:val="6B32617A"/>
    <w:rsid w:val="6C9BE3A3"/>
    <w:rsid w:val="6E57BD21"/>
    <w:rsid w:val="6F025D6C"/>
    <w:rsid w:val="70546E70"/>
    <w:rsid w:val="718D97BD"/>
    <w:rsid w:val="722F8F15"/>
    <w:rsid w:val="73319D0B"/>
    <w:rsid w:val="7481AB88"/>
    <w:rsid w:val="74D1520C"/>
    <w:rsid w:val="76141E13"/>
    <w:rsid w:val="762147E8"/>
    <w:rsid w:val="764EA9A9"/>
    <w:rsid w:val="775F90C1"/>
    <w:rsid w:val="785E7CD9"/>
    <w:rsid w:val="78D99D46"/>
    <w:rsid w:val="7907EE64"/>
    <w:rsid w:val="79752817"/>
    <w:rsid w:val="7B776A16"/>
    <w:rsid w:val="7C1CF58D"/>
    <w:rsid w:val="7C6F0DBC"/>
    <w:rsid w:val="7D5802C3"/>
    <w:rsid w:val="7E6620BA"/>
    <w:rsid w:val="7EC3FE48"/>
    <w:rsid w:val="7EC727BC"/>
    <w:rsid w:val="7ECCF710"/>
    <w:rsid w:val="7F2206DD"/>
    <w:rsid w:val="7FE9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4BF0ED6"/>
  <w15:chartTrackingRefBased/>
  <w15:docId w15:val="{DC6716F5-FE7A-46C3-9051-0DA4EC287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2"/>
      <w:lang w:eastAsia="es-ES"/>
    </w:rPr>
  </w:style>
  <w:style w:type="paragraph" w:styleId="Ttulo1">
    <w:name w:val="heading 1"/>
    <w:basedOn w:val="Normal"/>
    <w:next w:val="Normal"/>
    <w:link w:val="Ttulo1Car"/>
    <w:qFormat/>
    <w:rsid w:val="00E83F5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E83F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spacing w:line="320" w:lineRule="exact"/>
    </w:pPr>
    <w:rPr>
      <w:rFonts w:ascii="Eras Demi ITC" w:hAnsi="Eras Demi ITC"/>
      <w:sz w:val="38"/>
      <w:lang w:val="es-ES_tradnl"/>
    </w:rPr>
  </w:style>
  <w:style w:type="table" w:styleId="Tablaconcuadrcula">
    <w:name w:val="Table Grid"/>
    <w:basedOn w:val="Tablanormal"/>
    <w:uiPriority w:val="39"/>
    <w:rsid w:val="00F82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A40200"/>
    <w:rPr>
      <w:rFonts w:ascii="Tahoma" w:hAnsi="Tahoma" w:cs="Tahoma"/>
      <w:sz w:val="16"/>
      <w:szCs w:val="16"/>
    </w:rPr>
  </w:style>
  <w:style w:type="character" w:customStyle="1" w:styleId="piedecarta">
    <w:name w:val="pie de carta"/>
    <w:rsid w:val="00D13CC3"/>
    <w:rPr>
      <w:rFonts w:ascii="Trebuchet MS" w:hAnsi="Trebuchet MS" w:cs="Trebuchet MS"/>
      <w:color w:val="000000"/>
      <w:sz w:val="12"/>
      <w:szCs w:val="12"/>
    </w:rPr>
  </w:style>
  <w:style w:type="character" w:styleId="Hipervnculo">
    <w:name w:val="Hyperlink"/>
    <w:rsid w:val="005A76F3"/>
    <w:rPr>
      <w:color w:val="0563C1"/>
      <w:u w:val="single"/>
    </w:rPr>
  </w:style>
  <w:style w:type="paragraph" w:customStyle="1" w:styleId="Prrafodelista1">
    <w:name w:val="Párrafo de lista1"/>
    <w:basedOn w:val="Normal"/>
    <w:rsid w:val="00FA452E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table" w:customStyle="1" w:styleId="NormalTable0">
    <w:name w:val="Normal Table0"/>
    <w:rsid w:val="00D5441F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stndar">
    <w:name w:val="Estándar"/>
    <w:rsid w:val="00D5441F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es-ES_tradnl" w:eastAsia="es-ES"/>
    </w:rPr>
  </w:style>
  <w:style w:type="character" w:customStyle="1" w:styleId="PiedepginaCar">
    <w:name w:val="Pie de página Car"/>
    <w:link w:val="Piedepgina"/>
    <w:uiPriority w:val="99"/>
    <w:rsid w:val="00E50B38"/>
    <w:rPr>
      <w:rFonts w:ascii="Arial" w:hAnsi="Arial"/>
      <w:sz w:val="22"/>
      <w:szCs w:val="22"/>
    </w:rPr>
  </w:style>
  <w:style w:type="paragraph" w:styleId="NormalWeb">
    <w:name w:val="Normal (Web)"/>
    <w:basedOn w:val="Normal"/>
    <w:uiPriority w:val="99"/>
    <w:unhideWhenUsed/>
    <w:rsid w:val="00A146A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ListParagraph0">
    <w:name w:val="List Paragraph0"/>
    <w:basedOn w:val="Normal"/>
    <w:uiPriority w:val="34"/>
    <w:qFormat/>
    <w:rsid w:val="000E0845"/>
    <w:pPr>
      <w:spacing w:after="160" w:line="259" w:lineRule="auto"/>
      <w:ind w:left="720"/>
      <w:contextualSpacing/>
    </w:pPr>
    <w:rPr>
      <w:rFonts w:ascii="Calibri" w:eastAsia="Calibri" w:hAnsi="Calibri"/>
    </w:rPr>
  </w:style>
  <w:style w:type="character" w:customStyle="1" w:styleId="Ttulo1Car">
    <w:name w:val="Título 1 Car"/>
    <w:link w:val="Ttulo1"/>
    <w:rsid w:val="00E83F5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Ttulo4Car">
    <w:name w:val="Título 4 Car"/>
    <w:link w:val="Ttulo4"/>
    <w:semiHidden/>
    <w:rsid w:val="00E83F5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EncabezadoCar">
    <w:name w:val="Encabezado Car"/>
    <w:link w:val="Encabezado"/>
    <w:uiPriority w:val="99"/>
    <w:rsid w:val="00414503"/>
    <w:rPr>
      <w:rFonts w:ascii="Arial" w:hAnsi="Arial"/>
      <w:sz w:val="22"/>
      <w:szCs w:val="22"/>
    </w:rPr>
  </w:style>
  <w:style w:type="paragraph" w:styleId="Prrafodelista">
    <w:name w:val="List Paragraph"/>
    <w:basedOn w:val="Normal"/>
    <w:uiPriority w:val="34"/>
    <w:qFormat/>
    <w:rsid w:val="000B1FDC"/>
    <w:pPr>
      <w:ind w:left="720"/>
      <w:contextualSpacing/>
    </w:pPr>
  </w:style>
  <w:style w:type="paragraph" w:customStyle="1" w:styleId="Default">
    <w:name w:val="Default"/>
    <w:basedOn w:val="Normal"/>
    <w:uiPriority w:val="1"/>
    <w:rsid w:val="682B5EB7"/>
    <w:rPr>
      <w:rFonts w:asciiTheme="minorHAnsi" w:eastAsiaTheme="minorEastAsia" w:hAnsiTheme="minorHAnsi" w:cstheme="minorBidi"/>
      <w:color w:val="000000" w:themeColor="text1"/>
      <w:sz w:val="24"/>
      <w:szCs w:val="24"/>
    </w:rPr>
  </w:style>
  <w:style w:type="character" w:customStyle="1" w:styleId="normaltextrun">
    <w:name w:val="normaltextrun"/>
    <w:basedOn w:val="Fuentedeprrafopredeter"/>
    <w:uiPriority w:val="1"/>
    <w:rsid w:val="7FE9520B"/>
    <w:rPr>
      <w:rFonts w:asciiTheme="minorHAnsi" w:eastAsiaTheme="minorEastAsia" w:hAnsiTheme="minorHAnsi" w:cstheme="minorBidi"/>
      <w:sz w:val="22"/>
      <w:szCs w:val="22"/>
    </w:rPr>
  </w:style>
  <w:style w:type="character" w:customStyle="1" w:styleId="eop">
    <w:name w:val="eop"/>
    <w:basedOn w:val="Fuentedeprrafopredeter"/>
    <w:uiPriority w:val="1"/>
    <w:rsid w:val="7FE9520B"/>
    <w:rPr>
      <w:rFonts w:asciiTheme="minorHAnsi" w:eastAsiaTheme="minorEastAsia" w:hAnsiTheme="minorHAnsi" w:cstheme="minorBidi"/>
      <w:sz w:val="22"/>
      <w:szCs w:val="22"/>
    </w:rPr>
  </w:style>
  <w:style w:type="paragraph" w:customStyle="1" w:styleId="paragraph">
    <w:name w:val="paragraph"/>
    <w:basedOn w:val="Normal"/>
    <w:uiPriority w:val="1"/>
    <w:rsid w:val="7FE9520B"/>
    <w:pPr>
      <w:spacing w:beforeAutospacing="1" w:afterAutospacing="1"/>
    </w:pPr>
    <w:rPr>
      <w:rFonts w:asciiTheme="minorHAnsi" w:eastAsiaTheme="minorEastAsia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37005332@educa.jcyl.e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PlantillasDP\A4%20con%20Timbre%20Delegaci&#243;n%20Territorial%20colo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6b8b42-d5ec-4839-9a2a-2ec6b0ea6d73">
      <Terms xmlns="http://schemas.microsoft.com/office/infopath/2007/PartnerControls"/>
    </lcf76f155ced4ddcb4097134ff3c332f>
    <TaxCatchAll xmlns="f3e0081d-454f-4607-953d-09f0a8593e9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6BD18E424D1E44A86B805EAFD0A5546" ma:contentTypeVersion="15" ma:contentTypeDescription="Crear nuevo documento." ma:contentTypeScope="" ma:versionID="f4e7ede0d71a0075549b6eabbc130178">
  <xsd:schema xmlns:xsd="http://www.w3.org/2001/XMLSchema" xmlns:xs="http://www.w3.org/2001/XMLSchema" xmlns:p="http://schemas.microsoft.com/office/2006/metadata/properties" xmlns:ns2="d06b8b42-d5ec-4839-9a2a-2ec6b0ea6d73" xmlns:ns3="f3e0081d-454f-4607-953d-09f0a8593e90" targetNamespace="http://schemas.microsoft.com/office/2006/metadata/properties" ma:root="true" ma:fieldsID="526199651cf2ac7f2f1f33705edddb3e" ns2:_="" ns3:_="">
    <xsd:import namespace="d06b8b42-d5ec-4839-9a2a-2ec6b0ea6d73"/>
    <xsd:import namespace="f3e0081d-454f-4607-953d-09f0a8593e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b8b42-d5ec-4839-9a2a-2ec6b0ea6d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2f81fab6-5715-43b2-96f5-83aa164231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0081d-454f-4607-953d-09f0a8593e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a8c59d7-feb9-4dc5-8232-33f3300b0c16}" ma:internalName="TaxCatchAll" ma:showField="CatchAllData" ma:web="f3e0081d-454f-4607-953d-09f0a8593e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D8A87C-6EEC-4FEF-A749-D7382B1B9C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60AD05-BDE9-4374-BA6F-F7B6619A20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A38BF3-BDD5-4A7B-8AEA-3A684C9E1415}">
  <ds:schemaRefs>
    <ds:schemaRef ds:uri="http://schemas.microsoft.com/office/2006/metadata/properties"/>
    <ds:schemaRef ds:uri="http://schemas.microsoft.com/office/infopath/2007/PartnerControls"/>
    <ds:schemaRef ds:uri="d06b8b42-d5ec-4839-9a2a-2ec6b0ea6d73"/>
    <ds:schemaRef ds:uri="f3e0081d-454f-4607-953d-09f0a8593e90"/>
  </ds:schemaRefs>
</ds:datastoreItem>
</file>

<file path=customXml/itemProps4.xml><?xml version="1.0" encoding="utf-8"?>
<ds:datastoreItem xmlns:ds="http://schemas.openxmlformats.org/officeDocument/2006/customXml" ds:itemID="{C913C711-76E2-4D87-9637-BA9F51E354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b8b42-d5ec-4839-9a2a-2ec6b0ea6d73"/>
    <ds:schemaRef ds:uri="f3e0081d-454f-4607-953d-09f0a8593e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 con Timbre Delegación Territorial color</Template>
  <TotalTime>74</TotalTime>
  <Pages>1</Pages>
  <Words>76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Papel Carta Centros</vt:lpstr>
    </vt:vector>
  </TitlesOfParts>
  <Company>JCyL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Papel Carta Centros</dc:title>
  <dc:subject>Identidad Corporativa</dc:subject>
  <dc:creator>Dirección Provincial de Educación</dc:creator>
  <cp:keywords/>
  <cp:lastModifiedBy>M.  JESUS HERNANDEZ HERNANDEZ</cp:lastModifiedBy>
  <cp:revision>19</cp:revision>
  <cp:lastPrinted>2026-05-27T08:16:00Z</cp:lastPrinted>
  <dcterms:created xsi:type="dcterms:W3CDTF">2025-05-08T16:36:00Z</dcterms:created>
  <dcterms:modified xsi:type="dcterms:W3CDTF">2026-06-04T11:26:00Z</dcterms:modified>
  <cp:category>Plantilla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1645857812</vt:i4>
  </property>
  <property fmtid="{D5CDD505-2E9C-101B-9397-08002B2CF9AE}" pid="3" name="_NewReviewCycle">
    <vt:lpwstr/>
  </property>
  <property fmtid="{D5CDD505-2E9C-101B-9397-08002B2CF9AE}" pid="4" name="_EmailSubject">
    <vt:lpwstr>Identidad corporativa</vt:lpwstr>
  </property>
  <property fmtid="{D5CDD505-2E9C-101B-9397-08002B2CF9AE}" pid="5" name="_AuthorEmail">
    <vt:lpwstr>lopangfr@jcyl.es</vt:lpwstr>
  </property>
  <property fmtid="{D5CDD505-2E9C-101B-9397-08002B2CF9AE}" pid="6" name="_AuthorEmailDisplayName">
    <vt:lpwstr>Francisco Javier Lopez-Escobar Anguiano</vt:lpwstr>
  </property>
  <property fmtid="{D5CDD505-2E9C-101B-9397-08002B2CF9AE}" pid="7" name="_ReviewingToolsShownOnce">
    <vt:lpwstr/>
  </property>
  <property fmtid="{D5CDD505-2E9C-101B-9397-08002B2CF9AE}" pid="8" name="TaxCatchAll">
    <vt:lpwstr/>
  </property>
  <property fmtid="{D5CDD505-2E9C-101B-9397-08002B2CF9AE}" pid="9" name="lcf76f155ced4ddcb4097134ff3c332f">
    <vt:lpwstr/>
  </property>
  <property fmtid="{D5CDD505-2E9C-101B-9397-08002B2CF9AE}" pid="10" name="MediaServiceImageTags">
    <vt:lpwstr/>
  </property>
  <property fmtid="{D5CDD505-2E9C-101B-9397-08002B2CF9AE}" pid="11" name="ContentTypeId">
    <vt:lpwstr>0x01010076BD18E424D1E44A86B805EAFD0A5546</vt:lpwstr>
  </property>
</Properties>
</file>