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8C40D" w14:textId="77777777" w:rsidR="00B300B6" w:rsidRDefault="00B300B6" w:rsidP="00FF076F">
      <w:pPr>
        <w:overflowPunct w:val="0"/>
        <w:autoSpaceDE w:val="0"/>
        <w:autoSpaceDN w:val="0"/>
        <w:adjustRightInd w:val="0"/>
        <w:jc w:val="center"/>
        <w:rPr>
          <w:rFonts w:ascii="Arial Nova" w:hAnsi="Arial Nova" w:cs="Tahoma"/>
          <w:b/>
          <w:sz w:val="40"/>
          <w:szCs w:val="40"/>
        </w:rPr>
      </w:pPr>
    </w:p>
    <w:p w14:paraId="08B1DBD4" w14:textId="2D454805" w:rsidR="00B300B6" w:rsidRDefault="00B300B6" w:rsidP="00FF076F">
      <w:pPr>
        <w:overflowPunct w:val="0"/>
        <w:autoSpaceDE w:val="0"/>
        <w:autoSpaceDN w:val="0"/>
        <w:adjustRightInd w:val="0"/>
        <w:jc w:val="center"/>
        <w:rPr>
          <w:rFonts w:ascii="Arial Nova" w:hAnsi="Arial Nova" w:cs="Tahoma"/>
          <w:b/>
          <w:sz w:val="40"/>
          <w:szCs w:val="40"/>
        </w:rPr>
      </w:pPr>
      <w:r>
        <w:rPr>
          <w:rFonts w:ascii="Arial Nova" w:hAnsi="Arial Nova" w:cs="Tahoma"/>
          <w:b/>
          <w:sz w:val="40"/>
          <w:szCs w:val="40"/>
        </w:rPr>
        <w:t>EDUCACIÓN INFANTIL- 3 AÑOS</w:t>
      </w:r>
    </w:p>
    <w:p w14:paraId="4F3064A3" w14:textId="468A8245" w:rsidR="00FF076F" w:rsidRDefault="009F263D" w:rsidP="00FF076F">
      <w:pPr>
        <w:overflowPunct w:val="0"/>
        <w:autoSpaceDE w:val="0"/>
        <w:autoSpaceDN w:val="0"/>
        <w:adjustRightInd w:val="0"/>
        <w:jc w:val="center"/>
        <w:rPr>
          <w:rFonts w:ascii="Arial Nova" w:hAnsi="Arial Nova" w:cs="Tahoma"/>
          <w:b/>
          <w:sz w:val="16"/>
          <w:szCs w:val="16"/>
        </w:rPr>
      </w:pPr>
      <w:r>
        <w:rPr>
          <w:rFonts w:ascii="Arial Nova" w:hAnsi="Arial Nova" w:cs="Tahoma"/>
          <w:b/>
          <w:sz w:val="40"/>
          <w:szCs w:val="40"/>
        </w:rPr>
        <w:t>CURSO 202</w:t>
      </w:r>
      <w:r w:rsidR="006F0EFE">
        <w:rPr>
          <w:rFonts w:ascii="Arial Nova" w:hAnsi="Arial Nova" w:cs="Tahoma"/>
          <w:b/>
          <w:sz w:val="40"/>
          <w:szCs w:val="40"/>
        </w:rPr>
        <w:t>6</w:t>
      </w:r>
      <w:r w:rsidR="00FF076F" w:rsidRPr="00414503">
        <w:rPr>
          <w:rFonts w:ascii="Arial Nova" w:hAnsi="Arial Nova" w:cs="Tahoma"/>
          <w:b/>
          <w:sz w:val="40"/>
          <w:szCs w:val="40"/>
        </w:rPr>
        <w:t>-202</w:t>
      </w:r>
      <w:r w:rsidR="006F0EFE">
        <w:rPr>
          <w:rFonts w:ascii="Arial Nova" w:hAnsi="Arial Nova" w:cs="Tahoma"/>
          <w:b/>
          <w:sz w:val="40"/>
          <w:szCs w:val="40"/>
        </w:rPr>
        <w:t>7</w:t>
      </w:r>
    </w:p>
    <w:p w14:paraId="0E91AAA4" w14:textId="77777777" w:rsidR="00CE6CB3" w:rsidRPr="00CE6CB3" w:rsidRDefault="00CE6CB3" w:rsidP="00FF076F">
      <w:pPr>
        <w:overflowPunct w:val="0"/>
        <w:autoSpaceDE w:val="0"/>
        <w:autoSpaceDN w:val="0"/>
        <w:adjustRightInd w:val="0"/>
        <w:jc w:val="center"/>
        <w:rPr>
          <w:rFonts w:ascii="Arial Nova" w:hAnsi="Arial Nova" w:cs="Tahoma"/>
          <w:b/>
          <w:sz w:val="16"/>
          <w:szCs w:val="16"/>
          <w:lang w:val="es-ES_tradnl"/>
        </w:rPr>
      </w:pPr>
    </w:p>
    <w:p w14:paraId="310DEB32" w14:textId="323A2242" w:rsidR="00FF076F" w:rsidRPr="009A598F" w:rsidRDefault="00FF076F" w:rsidP="00B300B6">
      <w:pPr>
        <w:pStyle w:val="ListParagraph0"/>
        <w:spacing w:line="276" w:lineRule="auto"/>
        <w:ind w:left="0"/>
        <w:rPr>
          <w:rFonts w:cs="Calibri"/>
          <w:sz w:val="28"/>
          <w:szCs w:val="28"/>
          <w:lang w:val="en-US"/>
        </w:rPr>
      </w:pPr>
    </w:p>
    <w:tbl>
      <w:tblPr>
        <w:tblpPr w:leftFromText="141" w:rightFromText="141" w:vertAnchor="text" w:horzAnchor="margin" w:tblpY="9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6"/>
        <w:gridCol w:w="2052"/>
        <w:gridCol w:w="2928"/>
      </w:tblGrid>
      <w:tr w:rsidR="00E83F5E" w:rsidRPr="00414503" w14:paraId="1231CAEF" w14:textId="77777777" w:rsidTr="6470DA7E">
        <w:trPr>
          <w:trHeight w:val="371"/>
        </w:trPr>
        <w:tc>
          <w:tcPr>
            <w:tcW w:w="5476" w:type="dxa"/>
            <w:shd w:val="clear" w:color="auto" w:fill="auto"/>
          </w:tcPr>
          <w:p w14:paraId="7E049B20" w14:textId="77777777" w:rsidR="00E83F5E" w:rsidRPr="00414503" w:rsidRDefault="00E83F5E" w:rsidP="0041450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aps/>
                <w:sz w:val="24"/>
                <w:szCs w:val="24"/>
              </w:rPr>
            </w:pPr>
            <w:bookmarkStart w:id="0" w:name="_Hlk167265379"/>
            <w:r w:rsidRPr="00414503">
              <w:rPr>
                <w:rFonts w:ascii="Calibri" w:hAnsi="Calibri"/>
                <w:b/>
                <w:caps/>
                <w:sz w:val="24"/>
                <w:szCs w:val="24"/>
              </w:rPr>
              <w:t>TÍTULO</w:t>
            </w:r>
          </w:p>
        </w:tc>
        <w:tc>
          <w:tcPr>
            <w:tcW w:w="2052" w:type="dxa"/>
            <w:shd w:val="clear" w:color="auto" w:fill="auto"/>
          </w:tcPr>
          <w:p w14:paraId="11C02326" w14:textId="77777777" w:rsidR="00E83F5E" w:rsidRPr="00414503" w:rsidRDefault="00E83F5E" w:rsidP="0041450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414503">
              <w:rPr>
                <w:rFonts w:ascii="Calibri" w:hAnsi="Calibri"/>
                <w:b/>
                <w:sz w:val="24"/>
                <w:szCs w:val="24"/>
              </w:rPr>
              <w:t>EDITORIAL</w:t>
            </w:r>
          </w:p>
        </w:tc>
        <w:tc>
          <w:tcPr>
            <w:tcW w:w="2928" w:type="dxa"/>
            <w:shd w:val="clear" w:color="auto" w:fill="auto"/>
          </w:tcPr>
          <w:p w14:paraId="13111A7C" w14:textId="77777777" w:rsidR="00E83F5E" w:rsidRPr="00414503" w:rsidRDefault="00E83F5E" w:rsidP="0041450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414503">
              <w:rPr>
                <w:rFonts w:ascii="Calibri" w:hAnsi="Calibri"/>
                <w:b/>
                <w:sz w:val="24"/>
                <w:szCs w:val="24"/>
              </w:rPr>
              <w:t>ISBN</w:t>
            </w:r>
          </w:p>
        </w:tc>
      </w:tr>
      <w:tr w:rsidR="006F0EFE" w:rsidRPr="00D452E6" w14:paraId="42DFEB0C" w14:textId="77777777" w:rsidTr="6470DA7E">
        <w:trPr>
          <w:trHeight w:val="301"/>
        </w:trPr>
        <w:tc>
          <w:tcPr>
            <w:tcW w:w="5476" w:type="dxa"/>
            <w:shd w:val="clear" w:color="auto" w:fill="auto"/>
          </w:tcPr>
          <w:p w14:paraId="433F1B43" w14:textId="77777777" w:rsidR="006F0EFE" w:rsidRDefault="006F0EFE" w:rsidP="006F0EFE">
            <w:pPr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  <w:p w14:paraId="6705C1DD" w14:textId="3889C4B1" w:rsidR="006F0EFE" w:rsidRDefault="006F0EFE" w:rsidP="006F0EFE">
            <w:pPr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t xml:space="preserve">Proyecto PICAPICA </w:t>
            </w:r>
            <w:r w:rsidRPr="008626B4">
              <w:rPr>
                <w:rFonts w:ascii="Calibri" w:hAnsi="Calibri" w:cs="Calibri"/>
                <w:b/>
                <w:sz w:val="26"/>
                <w:szCs w:val="26"/>
              </w:rPr>
              <w:t>- 1º TRIMESTRE</w:t>
            </w:r>
            <w:r>
              <w:rPr>
                <w:rFonts w:ascii="Calibri" w:hAnsi="Calibri" w:cs="Calibri"/>
                <w:b/>
                <w:sz w:val="26"/>
                <w:szCs w:val="26"/>
              </w:rPr>
              <w:t xml:space="preserve"> 3 años</w:t>
            </w:r>
          </w:p>
          <w:p w14:paraId="73CB8423" w14:textId="1F223E03" w:rsidR="006F0EFE" w:rsidRPr="005A3232" w:rsidRDefault="006F0EFE" w:rsidP="006F0EFE">
            <w:pPr>
              <w:jc w:val="both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</w:tc>
        <w:tc>
          <w:tcPr>
            <w:tcW w:w="2052" w:type="dxa"/>
            <w:shd w:val="clear" w:color="auto" w:fill="auto"/>
          </w:tcPr>
          <w:p w14:paraId="71D2448F" w14:textId="77777777" w:rsidR="006F0EFE" w:rsidRDefault="006F0EFE" w:rsidP="006F0EF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6"/>
                <w:szCs w:val="26"/>
              </w:rPr>
            </w:pPr>
          </w:p>
          <w:p w14:paraId="4C51BDFB" w14:textId="2A9D133E" w:rsidR="006F0EFE" w:rsidRPr="008626B4" w:rsidRDefault="006F0EFE" w:rsidP="006F0EF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6"/>
                <w:szCs w:val="26"/>
              </w:rPr>
            </w:pPr>
            <w:r w:rsidRPr="008626B4">
              <w:rPr>
                <w:rFonts w:ascii="Calibri" w:hAnsi="Calibri"/>
                <w:sz w:val="26"/>
                <w:szCs w:val="26"/>
              </w:rPr>
              <w:t>ALGAIDA</w:t>
            </w:r>
          </w:p>
        </w:tc>
        <w:tc>
          <w:tcPr>
            <w:tcW w:w="2928" w:type="dxa"/>
            <w:shd w:val="clear" w:color="auto" w:fill="auto"/>
          </w:tcPr>
          <w:p w14:paraId="76F22770" w14:textId="73D1B1BD" w:rsidR="006F0EFE" w:rsidRPr="005A3232" w:rsidRDefault="006F0EFE" w:rsidP="006F0EFE">
            <w:pPr>
              <w:shd w:val="clear" w:color="auto" w:fill="FFFFFF"/>
              <w:spacing w:after="100" w:afterAutospacing="1" w:line="540" w:lineRule="atLeast"/>
              <w:jc w:val="center"/>
              <w:outlineLvl w:val="0"/>
              <w:rPr>
                <w:rFonts w:ascii="Calibri" w:hAnsi="Calibri" w:cs="Calibri"/>
                <w:b/>
                <w:bCs/>
                <w:color w:val="0F1111"/>
                <w:kern w:val="36"/>
                <w:sz w:val="26"/>
                <w:szCs w:val="26"/>
              </w:rPr>
            </w:pPr>
            <w:r w:rsidRPr="008626B4">
              <w:rPr>
                <w:rFonts w:ascii="Calibri" w:hAnsi="Calibri" w:cs="Calibri"/>
                <w:b/>
                <w:bCs/>
                <w:color w:val="0F1111"/>
                <w:kern w:val="36"/>
                <w:sz w:val="26"/>
                <w:szCs w:val="26"/>
              </w:rPr>
              <w:t>97</w:t>
            </w:r>
            <w:r>
              <w:rPr>
                <w:rFonts w:ascii="Calibri" w:hAnsi="Calibri" w:cs="Calibri"/>
                <w:b/>
                <w:bCs/>
                <w:color w:val="0F1111"/>
                <w:kern w:val="36"/>
                <w:sz w:val="26"/>
                <w:szCs w:val="26"/>
              </w:rPr>
              <w:t>9-13-7004-001-7</w:t>
            </w:r>
          </w:p>
        </w:tc>
      </w:tr>
      <w:tr w:rsidR="006F0EFE" w:rsidRPr="00D452E6" w14:paraId="212BDA95" w14:textId="77777777" w:rsidTr="6470DA7E">
        <w:trPr>
          <w:trHeight w:val="301"/>
        </w:trPr>
        <w:tc>
          <w:tcPr>
            <w:tcW w:w="5476" w:type="dxa"/>
            <w:shd w:val="clear" w:color="auto" w:fill="auto"/>
          </w:tcPr>
          <w:p w14:paraId="52C7D841" w14:textId="77777777" w:rsidR="006F0EFE" w:rsidRPr="008626B4" w:rsidRDefault="006F0EFE" w:rsidP="006F0EFE">
            <w:pPr>
              <w:rPr>
                <w:rFonts w:ascii="Calibri" w:hAnsi="Calibri" w:cs="Calibri"/>
                <w:b/>
                <w:sz w:val="26"/>
                <w:szCs w:val="26"/>
              </w:rPr>
            </w:pPr>
          </w:p>
          <w:p w14:paraId="139B6326" w14:textId="258E6B52" w:rsidR="006F0EFE" w:rsidRDefault="006F0EFE" w:rsidP="006F0EFE">
            <w:pPr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t xml:space="preserve">Proyecto PICAPICA </w:t>
            </w:r>
            <w:r w:rsidRPr="008626B4">
              <w:rPr>
                <w:rFonts w:ascii="Calibri" w:hAnsi="Calibri" w:cs="Calibri"/>
                <w:b/>
                <w:sz w:val="26"/>
                <w:szCs w:val="26"/>
              </w:rPr>
              <w:t xml:space="preserve">- </w:t>
            </w:r>
            <w:r>
              <w:rPr>
                <w:rFonts w:ascii="Calibri" w:hAnsi="Calibri" w:cs="Calibri"/>
                <w:b/>
                <w:sz w:val="26"/>
                <w:szCs w:val="26"/>
              </w:rPr>
              <w:t>2</w:t>
            </w:r>
            <w:r w:rsidRPr="008626B4">
              <w:rPr>
                <w:rFonts w:ascii="Calibri" w:hAnsi="Calibri" w:cs="Calibri"/>
                <w:b/>
                <w:sz w:val="26"/>
                <w:szCs w:val="26"/>
              </w:rPr>
              <w:t>º TRIMESTRE</w:t>
            </w:r>
            <w:r>
              <w:rPr>
                <w:rFonts w:ascii="Calibri" w:hAnsi="Calibri" w:cs="Calibri"/>
                <w:b/>
                <w:sz w:val="26"/>
                <w:szCs w:val="26"/>
              </w:rPr>
              <w:t xml:space="preserve"> 3 años</w:t>
            </w:r>
          </w:p>
          <w:p w14:paraId="67855B69" w14:textId="184B9DBC" w:rsidR="006F0EFE" w:rsidRDefault="006F0EFE" w:rsidP="006F0EFE">
            <w:pPr>
              <w:jc w:val="both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2052" w:type="dxa"/>
            <w:shd w:val="clear" w:color="auto" w:fill="auto"/>
          </w:tcPr>
          <w:p w14:paraId="0BED34BB" w14:textId="77777777" w:rsidR="006F0EFE" w:rsidRPr="008626B4" w:rsidRDefault="006F0EFE" w:rsidP="006F0EF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6"/>
                <w:szCs w:val="26"/>
              </w:rPr>
            </w:pPr>
          </w:p>
          <w:p w14:paraId="0210A7D6" w14:textId="260CAF65" w:rsidR="006F0EFE" w:rsidRDefault="006F0EFE" w:rsidP="006F0EF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6"/>
                <w:szCs w:val="26"/>
              </w:rPr>
            </w:pPr>
            <w:r w:rsidRPr="008626B4">
              <w:rPr>
                <w:rFonts w:ascii="Calibri" w:hAnsi="Calibri"/>
                <w:sz w:val="26"/>
                <w:szCs w:val="26"/>
              </w:rPr>
              <w:t>ALGAIDA</w:t>
            </w:r>
          </w:p>
        </w:tc>
        <w:tc>
          <w:tcPr>
            <w:tcW w:w="2928" w:type="dxa"/>
            <w:shd w:val="clear" w:color="auto" w:fill="auto"/>
          </w:tcPr>
          <w:p w14:paraId="4FB177C7" w14:textId="77777777" w:rsidR="006F0EFE" w:rsidRDefault="006F0EFE" w:rsidP="006F0EFE">
            <w:pPr>
              <w:shd w:val="clear" w:color="auto" w:fill="FFFFFF"/>
              <w:spacing w:after="100" w:afterAutospacing="1"/>
              <w:jc w:val="center"/>
              <w:outlineLvl w:val="0"/>
              <w:rPr>
                <w:rFonts w:ascii="Calibri" w:hAnsi="Calibri" w:cs="Calibri"/>
                <w:b/>
                <w:bCs/>
                <w:color w:val="0F1111"/>
                <w:kern w:val="36"/>
                <w:sz w:val="4"/>
                <w:szCs w:val="4"/>
              </w:rPr>
            </w:pPr>
          </w:p>
          <w:p w14:paraId="5403644E" w14:textId="14B5D882" w:rsidR="006F0EFE" w:rsidRPr="008626B4" w:rsidRDefault="006F0EFE" w:rsidP="006F0EFE">
            <w:pPr>
              <w:shd w:val="clear" w:color="auto" w:fill="FFFFFF"/>
              <w:spacing w:after="100" w:afterAutospacing="1" w:line="540" w:lineRule="atLeast"/>
              <w:jc w:val="center"/>
              <w:outlineLvl w:val="0"/>
              <w:rPr>
                <w:rFonts w:ascii="Calibri" w:hAnsi="Calibri" w:cs="Calibri"/>
                <w:b/>
                <w:bCs/>
                <w:color w:val="0F1111"/>
                <w:kern w:val="36"/>
                <w:sz w:val="26"/>
                <w:szCs w:val="26"/>
              </w:rPr>
            </w:pPr>
            <w:r w:rsidRPr="008626B4">
              <w:rPr>
                <w:rFonts w:ascii="Calibri" w:hAnsi="Calibri" w:cs="Calibri"/>
                <w:b/>
                <w:bCs/>
                <w:color w:val="0F1111"/>
                <w:kern w:val="36"/>
                <w:sz w:val="26"/>
                <w:szCs w:val="26"/>
              </w:rPr>
              <w:t>97</w:t>
            </w:r>
            <w:r>
              <w:rPr>
                <w:rFonts w:ascii="Calibri" w:hAnsi="Calibri" w:cs="Calibri"/>
                <w:b/>
                <w:bCs/>
                <w:color w:val="0F1111"/>
                <w:kern w:val="36"/>
                <w:sz w:val="26"/>
                <w:szCs w:val="26"/>
              </w:rPr>
              <w:t>9-13-7004-002-4</w:t>
            </w:r>
          </w:p>
        </w:tc>
      </w:tr>
      <w:tr w:rsidR="00C0173E" w:rsidRPr="00D452E6" w14:paraId="2D4EA82A" w14:textId="77777777" w:rsidTr="6470DA7E">
        <w:trPr>
          <w:trHeight w:val="301"/>
        </w:trPr>
        <w:tc>
          <w:tcPr>
            <w:tcW w:w="5476" w:type="dxa"/>
            <w:shd w:val="clear" w:color="auto" w:fill="auto"/>
          </w:tcPr>
          <w:p w14:paraId="177CA57C" w14:textId="77777777" w:rsidR="00C0173E" w:rsidRPr="00C0173E" w:rsidRDefault="00C0173E" w:rsidP="00943B34">
            <w:pPr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  <w:p w14:paraId="23E545F6" w14:textId="77777777" w:rsidR="00C0173E" w:rsidRPr="00C0173E" w:rsidRDefault="00C0173E" w:rsidP="00943B34">
            <w:pPr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C0173E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A LA CARTA NIVEL 1 </w:t>
            </w:r>
          </w:p>
          <w:p w14:paraId="711DBFD2" w14:textId="2DB9C5E3" w:rsidR="00C0173E" w:rsidRPr="00C0173E" w:rsidRDefault="00C0173E" w:rsidP="00943B34">
            <w:pPr>
              <w:jc w:val="both"/>
              <w:rPr>
                <w:rFonts w:ascii="Calibri" w:hAnsi="Calibri" w:cs="Calibri"/>
                <w:b/>
                <w:sz w:val="26"/>
                <w:szCs w:val="26"/>
              </w:rPr>
            </w:pPr>
            <w:r w:rsidRPr="00C0173E">
              <w:rPr>
                <w:rFonts w:ascii="Calibri" w:hAnsi="Calibri" w:cs="Calibri"/>
                <w:b/>
                <w:bCs/>
                <w:sz w:val="26"/>
                <w:szCs w:val="26"/>
              </w:rPr>
              <w:t>¿CUANTOS HAY?</w:t>
            </w:r>
          </w:p>
        </w:tc>
        <w:tc>
          <w:tcPr>
            <w:tcW w:w="2052" w:type="dxa"/>
            <w:shd w:val="clear" w:color="auto" w:fill="auto"/>
          </w:tcPr>
          <w:p w14:paraId="583B8493" w14:textId="77777777" w:rsidR="00C0173E" w:rsidRPr="00C0173E" w:rsidRDefault="00C0173E" w:rsidP="00943B3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6"/>
                <w:szCs w:val="26"/>
              </w:rPr>
            </w:pPr>
          </w:p>
          <w:p w14:paraId="1D54C5EA" w14:textId="5E2BFAA5" w:rsidR="00C0173E" w:rsidRPr="00C0173E" w:rsidRDefault="00C0173E" w:rsidP="00943B3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6"/>
                <w:szCs w:val="26"/>
              </w:rPr>
            </w:pPr>
            <w:r w:rsidRPr="00C0173E">
              <w:rPr>
                <w:rFonts w:ascii="Calibri" w:hAnsi="Calibri"/>
                <w:sz w:val="26"/>
                <w:szCs w:val="26"/>
              </w:rPr>
              <w:t>ANAYA</w:t>
            </w:r>
          </w:p>
        </w:tc>
        <w:tc>
          <w:tcPr>
            <w:tcW w:w="2928" w:type="dxa"/>
            <w:shd w:val="clear" w:color="auto" w:fill="auto"/>
          </w:tcPr>
          <w:p w14:paraId="583967C4" w14:textId="57C73BDA" w:rsidR="00C0173E" w:rsidRPr="00C0173E" w:rsidRDefault="00C0173E" w:rsidP="00943B34">
            <w:pPr>
              <w:shd w:val="clear" w:color="auto" w:fill="FFFFFF"/>
              <w:spacing w:after="100" w:afterAutospacing="1" w:line="540" w:lineRule="atLeast"/>
              <w:jc w:val="center"/>
              <w:outlineLvl w:val="0"/>
              <w:rPr>
                <w:rFonts w:ascii="Calibri" w:hAnsi="Calibri" w:cs="Calibri"/>
                <w:b/>
                <w:bCs/>
                <w:kern w:val="36"/>
                <w:sz w:val="26"/>
                <w:szCs w:val="26"/>
              </w:rPr>
            </w:pPr>
            <w:r w:rsidRPr="00C0173E">
              <w:rPr>
                <w:rFonts w:cs="Calibri"/>
                <w:b/>
                <w:sz w:val="26"/>
                <w:szCs w:val="26"/>
              </w:rPr>
              <w:t>978-84-698-</w:t>
            </w:r>
            <w:r w:rsidR="00D61756">
              <w:rPr>
                <w:rFonts w:cs="Calibri"/>
                <w:b/>
                <w:sz w:val="26"/>
                <w:szCs w:val="26"/>
              </w:rPr>
              <w:t>7696</w:t>
            </w:r>
            <w:r w:rsidRPr="00C0173E">
              <w:rPr>
                <w:rFonts w:cs="Calibri"/>
                <w:b/>
                <w:sz w:val="26"/>
                <w:szCs w:val="26"/>
              </w:rPr>
              <w:t>-</w:t>
            </w:r>
            <w:r w:rsidR="00D61756">
              <w:rPr>
                <w:rFonts w:cs="Calibri"/>
                <w:b/>
                <w:sz w:val="26"/>
                <w:szCs w:val="26"/>
              </w:rPr>
              <w:t>1</w:t>
            </w:r>
          </w:p>
        </w:tc>
      </w:tr>
      <w:tr w:rsidR="00C0173E" w:rsidRPr="00D452E6" w14:paraId="3C4A1A95" w14:textId="77777777" w:rsidTr="6470DA7E">
        <w:trPr>
          <w:trHeight w:val="301"/>
        </w:trPr>
        <w:tc>
          <w:tcPr>
            <w:tcW w:w="5476" w:type="dxa"/>
            <w:shd w:val="clear" w:color="auto" w:fill="auto"/>
          </w:tcPr>
          <w:p w14:paraId="25943193" w14:textId="0B56CB3E" w:rsidR="00C0173E" w:rsidRPr="006F0EFE" w:rsidRDefault="00C0173E" w:rsidP="00943B34">
            <w:pPr>
              <w:jc w:val="both"/>
              <w:rPr>
                <w:rFonts w:ascii="Calibri" w:hAnsi="Calibri" w:cs="Calibri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2052" w:type="dxa"/>
            <w:shd w:val="clear" w:color="auto" w:fill="auto"/>
          </w:tcPr>
          <w:p w14:paraId="413EAACB" w14:textId="300A0461" w:rsidR="00C0173E" w:rsidRPr="006F0EFE" w:rsidRDefault="00C0173E" w:rsidP="00943B3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FF0000"/>
                <w:sz w:val="26"/>
                <w:szCs w:val="26"/>
              </w:rPr>
            </w:pPr>
          </w:p>
        </w:tc>
        <w:tc>
          <w:tcPr>
            <w:tcW w:w="2928" w:type="dxa"/>
            <w:shd w:val="clear" w:color="auto" w:fill="auto"/>
          </w:tcPr>
          <w:p w14:paraId="1C2B1826" w14:textId="0A45BA55" w:rsidR="00C0173E" w:rsidRPr="006F0EFE" w:rsidRDefault="00C0173E" w:rsidP="00943B34">
            <w:pPr>
              <w:shd w:val="clear" w:color="auto" w:fill="FFFFFF"/>
              <w:spacing w:after="100" w:afterAutospacing="1" w:line="540" w:lineRule="atLeast"/>
              <w:jc w:val="center"/>
              <w:outlineLvl w:val="0"/>
              <w:rPr>
                <w:rFonts w:ascii="Calibri" w:hAnsi="Calibri" w:cs="Calibri"/>
                <w:b/>
                <w:bCs/>
                <w:color w:val="FF0000"/>
                <w:kern w:val="36"/>
                <w:sz w:val="26"/>
                <w:szCs w:val="26"/>
              </w:rPr>
            </w:pPr>
          </w:p>
        </w:tc>
      </w:tr>
      <w:tr w:rsidR="00C0173E" w:rsidRPr="00414503" w14:paraId="17F43281" w14:textId="77777777" w:rsidTr="6470DA7E">
        <w:trPr>
          <w:trHeight w:val="490"/>
        </w:trPr>
        <w:tc>
          <w:tcPr>
            <w:tcW w:w="5476" w:type="dxa"/>
            <w:shd w:val="clear" w:color="auto" w:fill="auto"/>
          </w:tcPr>
          <w:p w14:paraId="234912D6" w14:textId="53F2FA8B" w:rsidR="00C0173E" w:rsidRPr="006F0EFE" w:rsidRDefault="00C0173E" w:rsidP="00943B34">
            <w:pPr>
              <w:rPr>
                <w:rFonts w:ascii="Calibri" w:hAnsi="Calibri" w:cs="Calibri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2052" w:type="dxa"/>
            <w:shd w:val="clear" w:color="auto" w:fill="auto"/>
          </w:tcPr>
          <w:p w14:paraId="45646FA9" w14:textId="0187DB41" w:rsidR="00C0173E" w:rsidRPr="006F0EFE" w:rsidRDefault="00C0173E" w:rsidP="00943B34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rFonts w:ascii="Calibri" w:hAnsi="Calibri"/>
                <w:color w:val="FF0000"/>
                <w:sz w:val="26"/>
                <w:szCs w:val="26"/>
              </w:rPr>
            </w:pPr>
          </w:p>
        </w:tc>
        <w:tc>
          <w:tcPr>
            <w:tcW w:w="2928" w:type="dxa"/>
            <w:shd w:val="clear" w:color="auto" w:fill="auto"/>
          </w:tcPr>
          <w:p w14:paraId="391C9105" w14:textId="5AF4EF29" w:rsidR="00C0173E" w:rsidRPr="006F0EFE" w:rsidRDefault="00C0173E" w:rsidP="00943B34">
            <w:pPr>
              <w:pStyle w:val="ListParagraph0"/>
              <w:spacing w:before="240" w:line="240" w:lineRule="auto"/>
              <w:ind w:left="0"/>
              <w:jc w:val="center"/>
              <w:rPr>
                <w:rFonts w:cs="Calibri"/>
                <w:b/>
                <w:color w:val="FF0000"/>
                <w:sz w:val="26"/>
                <w:szCs w:val="26"/>
              </w:rPr>
            </w:pPr>
          </w:p>
        </w:tc>
      </w:tr>
      <w:tr w:rsidR="00C0173E" w:rsidRPr="00414503" w14:paraId="692D4798" w14:textId="77777777" w:rsidTr="6470DA7E">
        <w:trPr>
          <w:trHeight w:val="609"/>
        </w:trPr>
        <w:tc>
          <w:tcPr>
            <w:tcW w:w="5476" w:type="dxa"/>
            <w:shd w:val="clear" w:color="auto" w:fill="auto"/>
          </w:tcPr>
          <w:p w14:paraId="0E422F7F" w14:textId="069BD143" w:rsidR="00C0173E" w:rsidRPr="006F0EFE" w:rsidRDefault="00C0173E" w:rsidP="00943B34">
            <w:pPr>
              <w:overflowPunct w:val="0"/>
              <w:autoSpaceDE w:val="0"/>
              <w:autoSpaceDN w:val="0"/>
              <w:adjustRightInd w:val="0"/>
              <w:spacing w:before="240"/>
              <w:rPr>
                <w:rFonts w:ascii="Calibri" w:hAnsi="Calibri" w:cs="Calibri"/>
                <w:b/>
                <w:color w:val="FF0000"/>
                <w:sz w:val="26"/>
                <w:szCs w:val="26"/>
              </w:rPr>
            </w:pPr>
          </w:p>
        </w:tc>
        <w:tc>
          <w:tcPr>
            <w:tcW w:w="2052" w:type="dxa"/>
            <w:shd w:val="clear" w:color="auto" w:fill="auto"/>
          </w:tcPr>
          <w:p w14:paraId="1C24CA32" w14:textId="4A7F097D" w:rsidR="00C0173E" w:rsidRPr="006F0EFE" w:rsidRDefault="00C0173E" w:rsidP="00943B34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rFonts w:ascii="Calibri" w:hAnsi="Calibri"/>
                <w:color w:val="FF0000"/>
                <w:sz w:val="26"/>
                <w:szCs w:val="26"/>
              </w:rPr>
            </w:pPr>
          </w:p>
        </w:tc>
        <w:tc>
          <w:tcPr>
            <w:tcW w:w="2928" w:type="dxa"/>
            <w:shd w:val="clear" w:color="auto" w:fill="auto"/>
          </w:tcPr>
          <w:p w14:paraId="4A6D9656" w14:textId="2B828D9A" w:rsidR="00C0173E" w:rsidRPr="006F0EFE" w:rsidRDefault="00C0173E" w:rsidP="00C56DF2">
            <w:pPr>
              <w:pStyle w:val="ListParagraph0"/>
              <w:spacing w:before="240" w:line="240" w:lineRule="auto"/>
              <w:ind w:left="0"/>
              <w:jc w:val="center"/>
              <w:rPr>
                <w:rFonts w:cs="Calibri"/>
                <w:b/>
                <w:color w:val="FF0000"/>
                <w:sz w:val="26"/>
                <w:szCs w:val="26"/>
              </w:rPr>
            </w:pPr>
          </w:p>
        </w:tc>
      </w:tr>
      <w:bookmarkEnd w:id="0"/>
    </w:tbl>
    <w:p w14:paraId="25661312" w14:textId="57F6630B" w:rsidR="001351D5" w:rsidRDefault="001351D5" w:rsidP="00FF076F">
      <w:pPr>
        <w:overflowPunct w:val="0"/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</w:p>
    <w:p w14:paraId="22427E1B" w14:textId="77777777" w:rsidR="001351D5" w:rsidRDefault="001351D5" w:rsidP="00FF076F">
      <w:pPr>
        <w:overflowPunct w:val="0"/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</w:p>
    <w:p w14:paraId="4E9B4F49" w14:textId="77777777" w:rsidR="00E83F5E" w:rsidRDefault="00E83F5E" w:rsidP="00FF076F">
      <w:pPr>
        <w:overflowPunct w:val="0"/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</w:p>
    <w:p w14:paraId="373D8CDF" w14:textId="50EFD90F" w:rsidR="008716F3" w:rsidRPr="00C56DF2" w:rsidRDefault="008716F3" w:rsidP="001738F0">
      <w:pPr>
        <w:jc w:val="both"/>
        <w:rPr>
          <w:rFonts w:ascii="Calibri" w:hAnsi="Calibri"/>
          <w:sz w:val="24"/>
          <w:szCs w:val="24"/>
        </w:rPr>
      </w:pPr>
    </w:p>
    <w:sectPr w:rsidR="008716F3" w:rsidRPr="00C56DF2" w:rsidSect="00C56DF2">
      <w:headerReference w:type="default" r:id="rId11"/>
      <w:footerReference w:type="default" r:id="rId12"/>
      <w:pgSz w:w="11906" w:h="16838" w:code="9"/>
      <w:pgMar w:top="851" w:right="851" w:bottom="709" w:left="851" w:header="737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14328" w14:textId="77777777" w:rsidR="00B6399C" w:rsidRDefault="00B6399C">
      <w:r>
        <w:separator/>
      </w:r>
    </w:p>
  </w:endnote>
  <w:endnote w:type="continuationSeparator" w:id="0">
    <w:p w14:paraId="4C5C0E9E" w14:textId="77777777" w:rsidR="00B6399C" w:rsidRDefault="00B6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6300AB0A-FB70-41CD-B06D-87D380B0A1F7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  <w:embedRegular r:id="rId2" w:fontKey="{9B28AA3B-D6A5-4899-99BE-C7BAD5A74ED3}"/>
    <w:embedBold r:id="rId3" w:fontKey="{C1046012-99BB-444D-A2E0-3AD93156D3D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DDA6A793-EEC7-4019-A573-22D78471933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9E08DF71-B8F2-4742-A510-2EB77C1D4A3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CCB3E68F-4263-443D-9919-92E10199C958}"/>
    <w:embedBold r:id="rId7" w:fontKey="{0940946A-804D-4B10-97E4-D1D3744B3F87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8" w:fontKey="{5EBB9B21-1E75-4D83-AF76-D582F0DF8A8E}"/>
    <w:embedBold r:id="rId9" w:fontKey="{108FA281-DE7F-4D56-89F1-83217AAF978D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10" w:fontKey="{6EE91C58-786F-49BB-8DAF-E98D3BB581E4}"/>
    <w:embedBold r:id="rId11" w:fontKey="{7A41EC02-D032-4A5D-BED7-890601C8E5E3}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  <w:embedRegular r:id="rId12" w:fontKey="{6F49A568-9126-4D8A-A032-F2FE77968DE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F2B53AF4-E118-48E0-B23E-6002A8F0CB74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4" w:fontKey="{E1993766-2966-4991-BC41-7DA1AD2DC57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  <w:embedBold r:id="rId15" w:fontKey="{7CF234E4-72DD-46FD-B1FD-13B91072EEE7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98257" w14:textId="77777777" w:rsidR="002C6CB6" w:rsidRPr="002C6CB6" w:rsidRDefault="002C6CB6" w:rsidP="002C6CB6">
    <w:pPr>
      <w:pBdr>
        <w:top w:val="single" w:sz="2" w:space="1" w:color="4D4D4D"/>
        <w:bottom w:val="single" w:sz="2" w:space="0" w:color="4D4D4D"/>
      </w:pBdr>
      <w:jc w:val="center"/>
      <w:rPr>
        <w:rFonts w:ascii="Trebuchet MS" w:hAnsi="Trebuchet MS" w:cs="Trebuchet MS"/>
        <w:color w:val="000000"/>
        <w:sz w:val="14"/>
        <w:szCs w:val="14"/>
      </w:rPr>
    </w:pPr>
    <w:r w:rsidRPr="002C6CB6">
      <w:rPr>
        <w:rFonts w:ascii="Trebuchet MS" w:hAnsi="Trebuchet MS" w:cs="Trebuchet MS"/>
        <w:color w:val="000000"/>
        <w:sz w:val="14"/>
        <w:szCs w:val="14"/>
      </w:rPr>
      <w:t xml:space="preserve">Paseo Canalejas, </w:t>
    </w:r>
    <w:smartTag w:uri="urn:schemas-microsoft-com:office:smarttags" w:element="metricconverter">
      <w:smartTagPr>
        <w:attr w:name="ProductID" w:val="97. C"/>
      </w:smartTagPr>
      <w:r w:rsidRPr="002C6CB6">
        <w:rPr>
          <w:rFonts w:ascii="Trebuchet MS" w:hAnsi="Trebuchet MS" w:cs="Trebuchet MS"/>
          <w:color w:val="000000"/>
          <w:sz w:val="14"/>
          <w:szCs w:val="14"/>
        </w:rPr>
        <w:t>97. C</w:t>
      </w:r>
    </w:smartTag>
    <w:r w:rsidRPr="002C6CB6">
      <w:rPr>
        <w:rFonts w:ascii="Trebuchet MS" w:hAnsi="Trebuchet MS" w:cs="Trebuchet MS"/>
        <w:color w:val="000000"/>
        <w:sz w:val="14"/>
        <w:szCs w:val="14"/>
      </w:rPr>
      <w:t xml:space="preserve">.P. 37001 – Salamanca. Teléfono y fax: 923 26 87 17 – e-mail: </w:t>
    </w:r>
    <w:hyperlink r:id="rId1" w:history="1">
      <w:r w:rsidRPr="002C6CB6">
        <w:rPr>
          <w:rFonts w:ascii="Trebuchet MS" w:hAnsi="Trebuchet MS" w:cs="Trebuchet MS"/>
          <w:color w:val="0563C1"/>
          <w:sz w:val="14"/>
          <w:szCs w:val="14"/>
          <w:u w:val="single"/>
        </w:rPr>
        <w:t>37005332@educa.jcyl.es</w:t>
      </w:r>
    </w:hyperlink>
  </w:p>
  <w:p w14:paraId="583A2862" w14:textId="77777777" w:rsidR="002C6CB6" w:rsidRPr="002C6CB6" w:rsidRDefault="002C6CB6" w:rsidP="002C6CB6">
    <w:pPr>
      <w:pBdr>
        <w:top w:val="single" w:sz="2" w:space="1" w:color="4D4D4D"/>
        <w:bottom w:val="single" w:sz="2" w:space="0" w:color="4D4D4D"/>
      </w:pBdr>
      <w:jc w:val="center"/>
    </w:pPr>
    <w:r w:rsidRPr="002C6CB6">
      <w:rPr>
        <w:rFonts w:cs="Trebuchet MS"/>
        <w:color w:val="000000"/>
        <w:sz w:val="14"/>
        <w:szCs w:val="14"/>
      </w:rPr>
      <w:t>http://cppadremanjon.centros.educa.jcyl.es/sitio/</w:t>
    </w:r>
  </w:p>
  <w:p w14:paraId="4A2C1D34" w14:textId="77777777" w:rsidR="00895072" w:rsidRPr="006153DE" w:rsidRDefault="00895072" w:rsidP="00275BAE">
    <w:pPr>
      <w:pBdr>
        <w:top w:val="single" w:sz="2" w:space="1" w:color="4D4D4D"/>
        <w:bottom w:val="single" w:sz="2" w:space="0" w:color="4D4D4D"/>
      </w:pBdr>
      <w:jc w:val="center"/>
      <w:rPr>
        <w:rFonts w:cs="Trebuchet MS"/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68ABC" w14:textId="77777777" w:rsidR="00B6399C" w:rsidRDefault="00B6399C">
      <w:r>
        <w:separator/>
      </w:r>
    </w:p>
  </w:footnote>
  <w:footnote w:type="continuationSeparator" w:id="0">
    <w:p w14:paraId="7D503E34" w14:textId="77777777" w:rsidR="00B6399C" w:rsidRDefault="00B63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72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55"/>
      <w:gridCol w:w="2041"/>
    </w:tblGrid>
    <w:tr w:rsidR="004B1A4A" w14:paraId="3BECCB3F" w14:textId="77777777" w:rsidTr="00A63072">
      <w:trPr>
        <w:trHeight w:val="543"/>
      </w:trPr>
      <w:tc>
        <w:tcPr>
          <w:tcW w:w="1069" w:type="pct"/>
          <w:shd w:val="clear" w:color="auto" w:fill="auto"/>
          <w:noWrap/>
          <w:tcMar>
            <w:left w:w="0" w:type="dxa"/>
            <w:right w:w="0" w:type="dxa"/>
          </w:tcMar>
          <w:vAlign w:val="center"/>
        </w:tcPr>
        <w:p w14:paraId="0E8C204A" w14:textId="77777777" w:rsidR="004B1A4A" w:rsidRDefault="00F80164" w:rsidP="00C911B3">
          <w:pPr>
            <w:pStyle w:val="Encabezado"/>
          </w:pPr>
          <w:r>
            <w:rPr>
              <w:noProof/>
            </w:rPr>
            <w:drawing>
              <wp:inline distT="0" distB="0" distL="0" distR="0" wp14:anchorId="689A0AA4" wp14:editId="789717F5">
                <wp:extent cx="352425" cy="40957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31" w:type="pct"/>
          <w:shd w:val="clear" w:color="auto" w:fill="auto"/>
          <w:noWrap/>
          <w:tcMar>
            <w:left w:w="0" w:type="dxa"/>
            <w:right w:w="0" w:type="dxa"/>
          </w:tcMar>
          <w:vAlign w:val="bottom"/>
        </w:tcPr>
        <w:p w14:paraId="30BF74B3" w14:textId="77777777" w:rsidR="0055453D" w:rsidRPr="0054649D" w:rsidRDefault="0055453D" w:rsidP="00C911B3">
          <w:pPr>
            <w:pStyle w:val="Encabezado"/>
            <w:rPr>
              <w:rFonts w:ascii="Eras Demi ITC" w:hAnsi="Eras Demi ITC"/>
              <w:sz w:val="28"/>
              <w:szCs w:val="28"/>
            </w:rPr>
          </w:pPr>
          <w:r>
            <w:rPr>
              <w:rFonts w:ascii="Eras Demi ITC" w:hAnsi="Eras Demi ITC"/>
              <w:sz w:val="28"/>
              <w:szCs w:val="28"/>
            </w:rPr>
            <w:t xml:space="preserve">  </w:t>
          </w:r>
          <w:r w:rsidR="004B1A4A" w:rsidRPr="0054649D">
            <w:rPr>
              <w:rFonts w:ascii="Eras Demi ITC" w:hAnsi="Eras Demi ITC"/>
              <w:sz w:val="28"/>
              <w:szCs w:val="28"/>
            </w:rPr>
            <w:t>Junta de</w:t>
          </w:r>
          <w:r w:rsidR="004B1A4A" w:rsidRPr="0054649D">
            <w:rPr>
              <w:rFonts w:ascii="Eras Demi ITC" w:hAnsi="Eras Demi ITC"/>
              <w:sz w:val="28"/>
              <w:szCs w:val="28"/>
            </w:rPr>
            <w:br/>
          </w:r>
          <w:r>
            <w:rPr>
              <w:rFonts w:ascii="Eras Demi ITC" w:hAnsi="Eras Demi ITC"/>
              <w:sz w:val="28"/>
              <w:szCs w:val="28"/>
            </w:rPr>
            <w:t xml:space="preserve">  </w:t>
          </w:r>
          <w:r w:rsidR="004B1A4A" w:rsidRPr="0054649D">
            <w:rPr>
              <w:rFonts w:ascii="Eras Demi ITC" w:hAnsi="Eras Demi ITC"/>
              <w:sz w:val="28"/>
              <w:szCs w:val="28"/>
            </w:rPr>
            <w:t>Castilla y León</w:t>
          </w:r>
        </w:p>
      </w:tc>
    </w:tr>
    <w:tr w:rsidR="004B1A4A" w14:paraId="1C9940BB" w14:textId="77777777" w:rsidTr="00A63072">
      <w:trPr>
        <w:trHeight w:val="228"/>
      </w:trPr>
      <w:tc>
        <w:tcPr>
          <w:tcW w:w="1069" w:type="pct"/>
          <w:shd w:val="clear" w:color="auto" w:fill="auto"/>
          <w:noWrap/>
          <w:tcMar>
            <w:left w:w="0" w:type="dxa"/>
            <w:right w:w="0" w:type="dxa"/>
          </w:tcMar>
        </w:tcPr>
        <w:p w14:paraId="063E1006" w14:textId="77777777" w:rsidR="004B1A4A" w:rsidRDefault="004B1A4A">
          <w:pPr>
            <w:pStyle w:val="Encabezado"/>
          </w:pPr>
        </w:p>
      </w:tc>
      <w:tc>
        <w:tcPr>
          <w:tcW w:w="3931" w:type="pct"/>
          <w:shd w:val="clear" w:color="auto" w:fill="auto"/>
          <w:noWrap/>
          <w:tcMar>
            <w:left w:w="0" w:type="dxa"/>
            <w:right w:w="0" w:type="dxa"/>
          </w:tcMar>
          <w:vAlign w:val="bottom"/>
        </w:tcPr>
        <w:p w14:paraId="15F96B62" w14:textId="77777777" w:rsidR="004B1A4A" w:rsidRPr="0055453D" w:rsidRDefault="0055453D" w:rsidP="00761682">
          <w:pPr>
            <w:pStyle w:val="Encabezado"/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8"/>
              <w:szCs w:val="18"/>
            </w:rPr>
            <w:t xml:space="preserve">  </w:t>
          </w:r>
          <w:r w:rsidR="004B1A4A" w:rsidRPr="0055453D">
            <w:rPr>
              <w:rFonts w:ascii="Trebuchet MS" w:hAnsi="Trebuchet MS"/>
              <w:sz w:val="16"/>
              <w:szCs w:val="16"/>
            </w:rPr>
            <w:t>Consejería de Educación</w:t>
          </w:r>
        </w:p>
      </w:tc>
    </w:tr>
  </w:tbl>
  <w:p w14:paraId="3E550D44" w14:textId="77777777" w:rsidR="00895072" w:rsidRPr="00667210" w:rsidRDefault="00F80164" w:rsidP="004B1A4A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7EFECC" wp14:editId="3E01CE6C">
              <wp:simplePos x="0" y="0"/>
              <wp:positionH relativeFrom="column">
                <wp:posOffset>4946650</wp:posOffset>
              </wp:positionH>
              <wp:positionV relativeFrom="paragraph">
                <wp:posOffset>-759460</wp:posOffset>
              </wp:positionV>
              <wp:extent cx="1440180" cy="899795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40180" cy="899795"/>
                      </a:xfrm>
                      <a:prstGeom prst="rect">
                        <a:avLst/>
                      </a:prstGeom>
                      <a:blipFill dpi="0" rotWithShape="0">
                        <a:blip r:embed="rId2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 w14:anchorId="3EADC97A">
            <v:rect id="Rectangle 2" style="position:absolute;margin-left:389.5pt;margin-top:-59.8pt;width:113.4pt;height:7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w14:anchorId="5BB2E1B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">
              <v:fill type="frame" o:title="" recolor="t" r:id="rId3"/>
            </v:rect>
          </w:pict>
        </mc:Fallback>
      </mc:AlternateContent>
    </w:r>
    <w:r w:rsidR="004B1A4A">
      <w:t xml:space="preserve">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6061"/>
    <w:multiLevelType w:val="hybridMultilevel"/>
    <w:tmpl w:val="C32618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E0182"/>
    <w:multiLevelType w:val="hybridMultilevel"/>
    <w:tmpl w:val="0BE0E69E"/>
    <w:lvl w:ilvl="0" w:tplc="17F67C5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76471"/>
    <w:multiLevelType w:val="hybridMultilevel"/>
    <w:tmpl w:val="1E84F8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8236B"/>
    <w:multiLevelType w:val="hybridMultilevel"/>
    <w:tmpl w:val="089E030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2626B41"/>
    <w:multiLevelType w:val="hybridMultilevel"/>
    <w:tmpl w:val="6D68ADA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5C6B92"/>
    <w:multiLevelType w:val="hybridMultilevel"/>
    <w:tmpl w:val="1458F796"/>
    <w:lvl w:ilvl="0" w:tplc="59EC08F6">
      <w:numFmt w:val="bullet"/>
      <w:lvlText w:val="-"/>
      <w:lvlJc w:val="left"/>
      <w:pPr>
        <w:ind w:left="4599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531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03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75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47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19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91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63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359" w:hanging="360"/>
      </w:pPr>
      <w:rPr>
        <w:rFonts w:ascii="Wingdings" w:hAnsi="Wingdings" w:hint="default"/>
      </w:rPr>
    </w:lvl>
  </w:abstractNum>
  <w:abstractNum w:abstractNumId="6" w15:restartNumberingAfterBreak="0">
    <w:nsid w:val="489E087D"/>
    <w:multiLevelType w:val="hybridMultilevel"/>
    <w:tmpl w:val="DD24443A"/>
    <w:lvl w:ilvl="0" w:tplc="0C0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4D23D3"/>
    <w:multiLevelType w:val="hybridMultilevel"/>
    <w:tmpl w:val="F628E33E"/>
    <w:lvl w:ilvl="0" w:tplc="B18AA044">
      <w:start w:val="1"/>
      <w:numFmt w:val="bullet"/>
      <w:lvlText w:val=""/>
      <w:lvlJc w:val="left"/>
      <w:pPr>
        <w:tabs>
          <w:tab w:val="num" w:pos="264"/>
        </w:tabs>
        <w:ind w:left="264" w:hanging="264"/>
      </w:pPr>
      <w:rPr>
        <w:rFonts w:ascii="Wingdings" w:hAnsi="Wingdings" w:hint="default"/>
        <w:color w:val="auto"/>
        <w:sz w:val="20"/>
        <w:szCs w:val="4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237B8"/>
    <w:multiLevelType w:val="hybridMultilevel"/>
    <w:tmpl w:val="78F28258"/>
    <w:lvl w:ilvl="0" w:tplc="8222FB76">
      <w:start w:val="978"/>
      <w:numFmt w:val="bullet"/>
      <w:lvlText w:val="-"/>
      <w:lvlJc w:val="left"/>
      <w:pPr>
        <w:ind w:left="1785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5A2A3938"/>
    <w:multiLevelType w:val="multilevel"/>
    <w:tmpl w:val="B32C4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8A7F59"/>
    <w:multiLevelType w:val="hybridMultilevel"/>
    <w:tmpl w:val="D9F2DA92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67F6D9B"/>
    <w:multiLevelType w:val="hybridMultilevel"/>
    <w:tmpl w:val="35AA4880"/>
    <w:lvl w:ilvl="0" w:tplc="AB64B2DC"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31"/>
        </w:tabs>
        <w:ind w:left="14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51"/>
        </w:tabs>
        <w:ind w:left="21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71"/>
        </w:tabs>
        <w:ind w:left="28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91"/>
        </w:tabs>
        <w:ind w:left="35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11"/>
        </w:tabs>
        <w:ind w:left="43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31"/>
        </w:tabs>
        <w:ind w:left="50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51"/>
        </w:tabs>
        <w:ind w:left="57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71"/>
        </w:tabs>
        <w:ind w:left="6471" w:hanging="360"/>
      </w:pPr>
      <w:rPr>
        <w:rFonts w:ascii="Wingdings" w:hAnsi="Wingdings" w:hint="default"/>
      </w:rPr>
    </w:lvl>
  </w:abstractNum>
  <w:abstractNum w:abstractNumId="12" w15:restartNumberingAfterBreak="0">
    <w:nsid w:val="798D744D"/>
    <w:multiLevelType w:val="hybridMultilevel"/>
    <w:tmpl w:val="2CC044D8"/>
    <w:lvl w:ilvl="0" w:tplc="0C0A0005">
      <w:start w:val="1"/>
      <w:numFmt w:val="bullet"/>
      <w:lvlText w:val=""/>
      <w:lvlJc w:val="left"/>
      <w:pPr>
        <w:tabs>
          <w:tab w:val="num" w:pos="264"/>
        </w:tabs>
        <w:ind w:left="264" w:hanging="264"/>
      </w:pPr>
      <w:rPr>
        <w:rFonts w:ascii="Wingdings" w:hAnsi="Wingdings" w:hint="default"/>
        <w:color w:val="auto"/>
        <w:sz w:val="20"/>
        <w:szCs w:val="4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EE5851"/>
    <w:multiLevelType w:val="hybridMultilevel"/>
    <w:tmpl w:val="B228251E"/>
    <w:lvl w:ilvl="0" w:tplc="0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4"/>
  </w:num>
  <w:num w:numId="5">
    <w:abstractNumId w:val="6"/>
  </w:num>
  <w:num w:numId="6">
    <w:abstractNumId w:val="3"/>
  </w:num>
  <w:num w:numId="7">
    <w:abstractNumId w:val="10"/>
  </w:num>
  <w:num w:numId="8">
    <w:abstractNumId w:val="9"/>
  </w:num>
  <w:num w:numId="9">
    <w:abstractNumId w:val="7"/>
  </w:num>
  <w:num w:numId="10">
    <w:abstractNumId w:val="12"/>
  </w:num>
  <w:num w:numId="11">
    <w:abstractNumId w:val="11"/>
  </w:num>
  <w:num w:numId="12">
    <w:abstractNumId w:val="5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5BB"/>
    <w:rsid w:val="0000722B"/>
    <w:rsid w:val="000208E3"/>
    <w:rsid w:val="000307C4"/>
    <w:rsid w:val="00037D67"/>
    <w:rsid w:val="0004476A"/>
    <w:rsid w:val="00061D69"/>
    <w:rsid w:val="00063273"/>
    <w:rsid w:val="000711DE"/>
    <w:rsid w:val="000B1FDC"/>
    <w:rsid w:val="000D2A56"/>
    <w:rsid w:val="000E0845"/>
    <w:rsid w:val="000F6DC1"/>
    <w:rsid w:val="00107A07"/>
    <w:rsid w:val="00117235"/>
    <w:rsid w:val="00132F18"/>
    <w:rsid w:val="001351D5"/>
    <w:rsid w:val="00141B59"/>
    <w:rsid w:val="00142DFC"/>
    <w:rsid w:val="0015348D"/>
    <w:rsid w:val="00170837"/>
    <w:rsid w:val="001738F0"/>
    <w:rsid w:val="001B3FBB"/>
    <w:rsid w:val="001B75E3"/>
    <w:rsid w:val="001D6749"/>
    <w:rsid w:val="001E45BC"/>
    <w:rsid w:val="001F5280"/>
    <w:rsid w:val="0021265E"/>
    <w:rsid w:val="00212E74"/>
    <w:rsid w:val="00215C68"/>
    <w:rsid w:val="0023391D"/>
    <w:rsid w:val="00235F22"/>
    <w:rsid w:val="00243881"/>
    <w:rsid w:val="00255537"/>
    <w:rsid w:val="002612E4"/>
    <w:rsid w:val="002668D5"/>
    <w:rsid w:val="00275BAE"/>
    <w:rsid w:val="00276C94"/>
    <w:rsid w:val="0028420A"/>
    <w:rsid w:val="00286A40"/>
    <w:rsid w:val="00294425"/>
    <w:rsid w:val="002A438C"/>
    <w:rsid w:val="002B00C9"/>
    <w:rsid w:val="002B7982"/>
    <w:rsid w:val="002C6CB6"/>
    <w:rsid w:val="002F4D5F"/>
    <w:rsid w:val="003023C7"/>
    <w:rsid w:val="00313555"/>
    <w:rsid w:val="00316F6A"/>
    <w:rsid w:val="0033271D"/>
    <w:rsid w:val="00340A5B"/>
    <w:rsid w:val="003470F4"/>
    <w:rsid w:val="00351A90"/>
    <w:rsid w:val="00367157"/>
    <w:rsid w:val="003722EC"/>
    <w:rsid w:val="003774EA"/>
    <w:rsid w:val="003808A4"/>
    <w:rsid w:val="00380951"/>
    <w:rsid w:val="00384B51"/>
    <w:rsid w:val="0038738E"/>
    <w:rsid w:val="0039653C"/>
    <w:rsid w:val="003B77F5"/>
    <w:rsid w:val="003C24A3"/>
    <w:rsid w:val="003C3053"/>
    <w:rsid w:val="003C6C4A"/>
    <w:rsid w:val="003D4F89"/>
    <w:rsid w:val="003D4FAD"/>
    <w:rsid w:val="003F100D"/>
    <w:rsid w:val="00414503"/>
    <w:rsid w:val="0042471C"/>
    <w:rsid w:val="00425340"/>
    <w:rsid w:val="00432CCA"/>
    <w:rsid w:val="0043733D"/>
    <w:rsid w:val="00441D68"/>
    <w:rsid w:val="00445915"/>
    <w:rsid w:val="0047130C"/>
    <w:rsid w:val="00477274"/>
    <w:rsid w:val="00483832"/>
    <w:rsid w:val="00490CB7"/>
    <w:rsid w:val="00496833"/>
    <w:rsid w:val="004A2AC3"/>
    <w:rsid w:val="004B1A4A"/>
    <w:rsid w:val="004B3194"/>
    <w:rsid w:val="004C6592"/>
    <w:rsid w:val="004D4009"/>
    <w:rsid w:val="004E38FA"/>
    <w:rsid w:val="004F01FE"/>
    <w:rsid w:val="004F0FCC"/>
    <w:rsid w:val="004F6551"/>
    <w:rsid w:val="004F684B"/>
    <w:rsid w:val="005028F0"/>
    <w:rsid w:val="0050730D"/>
    <w:rsid w:val="0050763C"/>
    <w:rsid w:val="00513A66"/>
    <w:rsid w:val="00517F02"/>
    <w:rsid w:val="0052231C"/>
    <w:rsid w:val="00523539"/>
    <w:rsid w:val="00527D94"/>
    <w:rsid w:val="0053624E"/>
    <w:rsid w:val="0054355B"/>
    <w:rsid w:val="0054649D"/>
    <w:rsid w:val="00550ECA"/>
    <w:rsid w:val="0055218D"/>
    <w:rsid w:val="0055453D"/>
    <w:rsid w:val="0059567A"/>
    <w:rsid w:val="005A3232"/>
    <w:rsid w:val="005A76F3"/>
    <w:rsid w:val="005B5124"/>
    <w:rsid w:val="005C7757"/>
    <w:rsid w:val="005D07AC"/>
    <w:rsid w:val="005D30D7"/>
    <w:rsid w:val="005D52E6"/>
    <w:rsid w:val="005D7C9F"/>
    <w:rsid w:val="005F2B7D"/>
    <w:rsid w:val="005F643C"/>
    <w:rsid w:val="0060330B"/>
    <w:rsid w:val="006075B0"/>
    <w:rsid w:val="006153DE"/>
    <w:rsid w:val="00630D41"/>
    <w:rsid w:val="006415C0"/>
    <w:rsid w:val="006542B9"/>
    <w:rsid w:val="00667210"/>
    <w:rsid w:val="0067497C"/>
    <w:rsid w:val="006846DF"/>
    <w:rsid w:val="006A283E"/>
    <w:rsid w:val="006B4096"/>
    <w:rsid w:val="006C0919"/>
    <w:rsid w:val="006C59AD"/>
    <w:rsid w:val="006D0888"/>
    <w:rsid w:val="006E5B46"/>
    <w:rsid w:val="006F03EB"/>
    <w:rsid w:val="006F0EFE"/>
    <w:rsid w:val="006F2C87"/>
    <w:rsid w:val="00714FE8"/>
    <w:rsid w:val="0072701C"/>
    <w:rsid w:val="00730F6B"/>
    <w:rsid w:val="0073316E"/>
    <w:rsid w:val="0074653C"/>
    <w:rsid w:val="00755D7A"/>
    <w:rsid w:val="007603E3"/>
    <w:rsid w:val="00761682"/>
    <w:rsid w:val="00783502"/>
    <w:rsid w:val="00785E41"/>
    <w:rsid w:val="007A097D"/>
    <w:rsid w:val="007A5420"/>
    <w:rsid w:val="007B110C"/>
    <w:rsid w:val="007C1463"/>
    <w:rsid w:val="007C23D3"/>
    <w:rsid w:val="007D49E8"/>
    <w:rsid w:val="007D7FFC"/>
    <w:rsid w:val="008056B1"/>
    <w:rsid w:val="0080579A"/>
    <w:rsid w:val="008058C3"/>
    <w:rsid w:val="0080744F"/>
    <w:rsid w:val="008206C5"/>
    <w:rsid w:val="00821B92"/>
    <w:rsid w:val="00831C75"/>
    <w:rsid w:val="00842EC1"/>
    <w:rsid w:val="008450C6"/>
    <w:rsid w:val="008626B4"/>
    <w:rsid w:val="00870E75"/>
    <w:rsid w:val="0087117C"/>
    <w:rsid w:val="008716F3"/>
    <w:rsid w:val="008770DE"/>
    <w:rsid w:val="00877EE8"/>
    <w:rsid w:val="00883F81"/>
    <w:rsid w:val="00895072"/>
    <w:rsid w:val="008E0F7B"/>
    <w:rsid w:val="00901008"/>
    <w:rsid w:val="00903B53"/>
    <w:rsid w:val="00917964"/>
    <w:rsid w:val="00925F74"/>
    <w:rsid w:val="009315EB"/>
    <w:rsid w:val="00932D99"/>
    <w:rsid w:val="00941AED"/>
    <w:rsid w:val="0094384C"/>
    <w:rsid w:val="00943B34"/>
    <w:rsid w:val="00943C48"/>
    <w:rsid w:val="00952D2A"/>
    <w:rsid w:val="00980498"/>
    <w:rsid w:val="00992959"/>
    <w:rsid w:val="009A598F"/>
    <w:rsid w:val="009B0F94"/>
    <w:rsid w:val="009B3757"/>
    <w:rsid w:val="009B6DF8"/>
    <w:rsid w:val="009B77AD"/>
    <w:rsid w:val="009D2238"/>
    <w:rsid w:val="009D6187"/>
    <w:rsid w:val="009E2A18"/>
    <w:rsid w:val="009F263D"/>
    <w:rsid w:val="00A06D5A"/>
    <w:rsid w:val="00A131A3"/>
    <w:rsid w:val="00A146A9"/>
    <w:rsid w:val="00A261B4"/>
    <w:rsid w:val="00A30502"/>
    <w:rsid w:val="00A3755C"/>
    <w:rsid w:val="00A4019D"/>
    <w:rsid w:val="00A40200"/>
    <w:rsid w:val="00A42399"/>
    <w:rsid w:val="00A52CCF"/>
    <w:rsid w:val="00A622DD"/>
    <w:rsid w:val="00A63072"/>
    <w:rsid w:val="00A87CD3"/>
    <w:rsid w:val="00AA0F56"/>
    <w:rsid w:val="00AA339F"/>
    <w:rsid w:val="00AB17EA"/>
    <w:rsid w:val="00AC549D"/>
    <w:rsid w:val="00AC7207"/>
    <w:rsid w:val="00AE0BA5"/>
    <w:rsid w:val="00AF34A6"/>
    <w:rsid w:val="00AF619C"/>
    <w:rsid w:val="00B04A07"/>
    <w:rsid w:val="00B15D6E"/>
    <w:rsid w:val="00B219A0"/>
    <w:rsid w:val="00B300B6"/>
    <w:rsid w:val="00B3499A"/>
    <w:rsid w:val="00B455BE"/>
    <w:rsid w:val="00B6399C"/>
    <w:rsid w:val="00B70BC5"/>
    <w:rsid w:val="00B77896"/>
    <w:rsid w:val="00B8710D"/>
    <w:rsid w:val="00BA3673"/>
    <w:rsid w:val="00BA6FFF"/>
    <w:rsid w:val="00BC337D"/>
    <w:rsid w:val="00BC4875"/>
    <w:rsid w:val="00BD72C4"/>
    <w:rsid w:val="00BF1F89"/>
    <w:rsid w:val="00BF4D64"/>
    <w:rsid w:val="00C0173E"/>
    <w:rsid w:val="00C07CCC"/>
    <w:rsid w:val="00C20BEB"/>
    <w:rsid w:val="00C27E71"/>
    <w:rsid w:val="00C302BD"/>
    <w:rsid w:val="00C32027"/>
    <w:rsid w:val="00C327B5"/>
    <w:rsid w:val="00C33048"/>
    <w:rsid w:val="00C42D4B"/>
    <w:rsid w:val="00C52344"/>
    <w:rsid w:val="00C56DF2"/>
    <w:rsid w:val="00C64132"/>
    <w:rsid w:val="00C65E08"/>
    <w:rsid w:val="00C749DB"/>
    <w:rsid w:val="00C81FFA"/>
    <w:rsid w:val="00C822FD"/>
    <w:rsid w:val="00C911B3"/>
    <w:rsid w:val="00C97830"/>
    <w:rsid w:val="00CA4791"/>
    <w:rsid w:val="00CB19E4"/>
    <w:rsid w:val="00CB1A08"/>
    <w:rsid w:val="00CB1D20"/>
    <w:rsid w:val="00CB5477"/>
    <w:rsid w:val="00CC1DB9"/>
    <w:rsid w:val="00CC3B06"/>
    <w:rsid w:val="00CD6DFE"/>
    <w:rsid w:val="00CE6CB3"/>
    <w:rsid w:val="00CF0FAA"/>
    <w:rsid w:val="00CF2F08"/>
    <w:rsid w:val="00D13CC3"/>
    <w:rsid w:val="00D352A4"/>
    <w:rsid w:val="00D3707E"/>
    <w:rsid w:val="00D40547"/>
    <w:rsid w:val="00D452E6"/>
    <w:rsid w:val="00D52B20"/>
    <w:rsid w:val="00D5441F"/>
    <w:rsid w:val="00D54E85"/>
    <w:rsid w:val="00D61756"/>
    <w:rsid w:val="00D61B00"/>
    <w:rsid w:val="00D7415B"/>
    <w:rsid w:val="00D83F80"/>
    <w:rsid w:val="00DB1878"/>
    <w:rsid w:val="00DB6564"/>
    <w:rsid w:val="00DC3DA6"/>
    <w:rsid w:val="00DC7E54"/>
    <w:rsid w:val="00DE13E9"/>
    <w:rsid w:val="00DE6C9B"/>
    <w:rsid w:val="00E040F9"/>
    <w:rsid w:val="00E06E62"/>
    <w:rsid w:val="00E17AD0"/>
    <w:rsid w:val="00E21B18"/>
    <w:rsid w:val="00E35298"/>
    <w:rsid w:val="00E43487"/>
    <w:rsid w:val="00E50B38"/>
    <w:rsid w:val="00E5351D"/>
    <w:rsid w:val="00E53759"/>
    <w:rsid w:val="00E63679"/>
    <w:rsid w:val="00E648B6"/>
    <w:rsid w:val="00E66EF6"/>
    <w:rsid w:val="00E77508"/>
    <w:rsid w:val="00E83F5E"/>
    <w:rsid w:val="00E94DB6"/>
    <w:rsid w:val="00EA23F3"/>
    <w:rsid w:val="00EA31B0"/>
    <w:rsid w:val="00EA39C2"/>
    <w:rsid w:val="00EA4BCC"/>
    <w:rsid w:val="00EA6EBC"/>
    <w:rsid w:val="00EA7C36"/>
    <w:rsid w:val="00EB4E97"/>
    <w:rsid w:val="00EB73E6"/>
    <w:rsid w:val="00EC33B4"/>
    <w:rsid w:val="00ED2D0F"/>
    <w:rsid w:val="00ED311F"/>
    <w:rsid w:val="00F13663"/>
    <w:rsid w:val="00F30CED"/>
    <w:rsid w:val="00F52755"/>
    <w:rsid w:val="00F562D3"/>
    <w:rsid w:val="00F71399"/>
    <w:rsid w:val="00F726BA"/>
    <w:rsid w:val="00F76B18"/>
    <w:rsid w:val="00F76FCB"/>
    <w:rsid w:val="00F77BBD"/>
    <w:rsid w:val="00F80164"/>
    <w:rsid w:val="00F825BB"/>
    <w:rsid w:val="00FA452E"/>
    <w:rsid w:val="00FB2135"/>
    <w:rsid w:val="00FC2B10"/>
    <w:rsid w:val="00FC4F17"/>
    <w:rsid w:val="00FC7830"/>
    <w:rsid w:val="00FD12BF"/>
    <w:rsid w:val="00FE0DD6"/>
    <w:rsid w:val="00FE642F"/>
    <w:rsid w:val="00FF01E7"/>
    <w:rsid w:val="00FF076F"/>
    <w:rsid w:val="00FF1E70"/>
    <w:rsid w:val="0762B7C5"/>
    <w:rsid w:val="0A0F5353"/>
    <w:rsid w:val="0E66CAEA"/>
    <w:rsid w:val="10E2A56E"/>
    <w:rsid w:val="33594495"/>
    <w:rsid w:val="388095DB"/>
    <w:rsid w:val="40496B90"/>
    <w:rsid w:val="48F091BB"/>
    <w:rsid w:val="581F3516"/>
    <w:rsid w:val="5988272B"/>
    <w:rsid w:val="5DD17E92"/>
    <w:rsid w:val="633EBCC6"/>
    <w:rsid w:val="6470DA7E"/>
    <w:rsid w:val="74D1520C"/>
    <w:rsid w:val="7EC7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74BF0ED6"/>
  <w15:chartTrackingRefBased/>
  <w15:docId w15:val="{DC6716F5-FE7A-46C3-9051-0DA4EC28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  <w:lang w:eastAsia="es-ES"/>
    </w:rPr>
  </w:style>
  <w:style w:type="paragraph" w:styleId="Ttulo1">
    <w:name w:val="heading 1"/>
    <w:basedOn w:val="Normal"/>
    <w:next w:val="Normal"/>
    <w:link w:val="Ttulo1Car"/>
    <w:qFormat/>
    <w:rsid w:val="00E83F5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E83F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spacing w:line="320" w:lineRule="exact"/>
    </w:pPr>
    <w:rPr>
      <w:rFonts w:ascii="Eras Demi ITC" w:hAnsi="Eras Demi ITC"/>
      <w:sz w:val="38"/>
      <w:lang w:val="es-ES_tradnl"/>
    </w:rPr>
  </w:style>
  <w:style w:type="table" w:styleId="Tablaconcuadrcula">
    <w:name w:val="Table Grid"/>
    <w:basedOn w:val="Tablanormal"/>
    <w:uiPriority w:val="39"/>
    <w:rsid w:val="00F82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A40200"/>
    <w:rPr>
      <w:rFonts w:ascii="Tahoma" w:hAnsi="Tahoma" w:cs="Tahoma"/>
      <w:sz w:val="16"/>
      <w:szCs w:val="16"/>
    </w:rPr>
  </w:style>
  <w:style w:type="character" w:customStyle="1" w:styleId="piedecarta">
    <w:name w:val="pie de carta"/>
    <w:rsid w:val="00D13CC3"/>
    <w:rPr>
      <w:rFonts w:ascii="Trebuchet MS" w:hAnsi="Trebuchet MS" w:cs="Trebuchet MS"/>
      <w:color w:val="000000"/>
      <w:sz w:val="12"/>
      <w:szCs w:val="12"/>
    </w:rPr>
  </w:style>
  <w:style w:type="character" w:styleId="Hipervnculo">
    <w:name w:val="Hyperlink"/>
    <w:rsid w:val="005A76F3"/>
    <w:rPr>
      <w:color w:val="0563C1"/>
      <w:u w:val="single"/>
    </w:rPr>
  </w:style>
  <w:style w:type="paragraph" w:customStyle="1" w:styleId="Prrafodelista1">
    <w:name w:val="Párrafo de lista1"/>
    <w:basedOn w:val="Normal"/>
    <w:rsid w:val="00FA452E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table" w:customStyle="1" w:styleId="NormalTable0">
    <w:name w:val="Normal Table0"/>
    <w:rsid w:val="00D5441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stndar">
    <w:name w:val="Estándar"/>
    <w:rsid w:val="00D5441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es-ES_tradnl" w:eastAsia="es-ES"/>
    </w:rPr>
  </w:style>
  <w:style w:type="character" w:customStyle="1" w:styleId="PiedepginaCar">
    <w:name w:val="Pie de página Car"/>
    <w:link w:val="Piedepgina"/>
    <w:uiPriority w:val="99"/>
    <w:rsid w:val="00E50B38"/>
    <w:rPr>
      <w:rFonts w:ascii="Arial" w:hAnsi="Arial"/>
      <w:sz w:val="22"/>
      <w:szCs w:val="22"/>
    </w:rPr>
  </w:style>
  <w:style w:type="paragraph" w:styleId="NormalWeb">
    <w:name w:val="Normal (Web)"/>
    <w:basedOn w:val="Normal"/>
    <w:uiPriority w:val="99"/>
    <w:unhideWhenUsed/>
    <w:rsid w:val="00A146A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ListParagraph0">
    <w:name w:val="List Paragraph0"/>
    <w:basedOn w:val="Normal"/>
    <w:uiPriority w:val="34"/>
    <w:qFormat/>
    <w:rsid w:val="000E0845"/>
    <w:pPr>
      <w:spacing w:after="160" w:line="259" w:lineRule="auto"/>
      <w:ind w:left="720"/>
      <w:contextualSpacing/>
    </w:pPr>
    <w:rPr>
      <w:rFonts w:ascii="Calibri" w:eastAsia="Calibri" w:hAnsi="Calibri"/>
    </w:rPr>
  </w:style>
  <w:style w:type="character" w:customStyle="1" w:styleId="Ttulo1Car">
    <w:name w:val="Título 1 Car"/>
    <w:link w:val="Ttulo1"/>
    <w:rsid w:val="00E83F5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tulo4Car">
    <w:name w:val="Título 4 Car"/>
    <w:link w:val="Ttulo4"/>
    <w:semiHidden/>
    <w:rsid w:val="00E83F5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EncabezadoCar">
    <w:name w:val="Encabezado Car"/>
    <w:link w:val="Encabezado"/>
    <w:uiPriority w:val="99"/>
    <w:rsid w:val="00414503"/>
    <w:rPr>
      <w:rFonts w:ascii="Arial" w:hAnsi="Arial"/>
      <w:sz w:val="22"/>
      <w:szCs w:val="22"/>
    </w:rPr>
  </w:style>
  <w:style w:type="paragraph" w:styleId="Prrafodelista">
    <w:name w:val="List Paragraph"/>
    <w:basedOn w:val="Normal"/>
    <w:uiPriority w:val="34"/>
    <w:qFormat/>
    <w:rsid w:val="000B1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37005332@educa.jcyl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lantillasDP\A4%20con%20Timbre%20Delegaci&#243;n%20Territorial%20col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BD18E424D1E44A86B805EAFD0A5546" ma:contentTypeVersion="15" ma:contentTypeDescription="Crear nuevo documento." ma:contentTypeScope="" ma:versionID="f4e7ede0d71a0075549b6eabbc130178">
  <xsd:schema xmlns:xsd="http://www.w3.org/2001/XMLSchema" xmlns:xs="http://www.w3.org/2001/XMLSchema" xmlns:p="http://schemas.microsoft.com/office/2006/metadata/properties" xmlns:ns2="d06b8b42-d5ec-4839-9a2a-2ec6b0ea6d73" xmlns:ns3="f3e0081d-454f-4607-953d-09f0a8593e90" targetNamespace="http://schemas.microsoft.com/office/2006/metadata/properties" ma:root="true" ma:fieldsID="526199651cf2ac7f2f1f33705edddb3e" ns2:_="" ns3:_="">
    <xsd:import namespace="d06b8b42-d5ec-4839-9a2a-2ec6b0ea6d73"/>
    <xsd:import namespace="f3e0081d-454f-4607-953d-09f0a8593e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b8b42-d5ec-4839-9a2a-2ec6b0ea6d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2f81fab6-5715-43b2-96f5-83aa16423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0081d-454f-4607-953d-09f0a8593e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a8c59d7-feb9-4dc5-8232-33f3300b0c16}" ma:internalName="TaxCatchAll" ma:showField="CatchAllData" ma:web="f3e0081d-454f-4607-953d-09f0a8593e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6b8b42-d5ec-4839-9a2a-2ec6b0ea6d73">
      <Terms xmlns="http://schemas.microsoft.com/office/infopath/2007/PartnerControls"/>
    </lcf76f155ced4ddcb4097134ff3c332f>
    <TaxCatchAll xmlns="f3e0081d-454f-4607-953d-09f0a8593e9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13C711-76E2-4D87-9637-BA9F51E35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b8b42-d5ec-4839-9a2a-2ec6b0ea6d73"/>
    <ds:schemaRef ds:uri="f3e0081d-454f-4607-953d-09f0a8593e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38BF3-BDD5-4A7B-8AEA-3A684C9E1415}">
  <ds:schemaRefs>
    <ds:schemaRef ds:uri="http://schemas.microsoft.com/office/2006/metadata/properties"/>
    <ds:schemaRef ds:uri="http://schemas.microsoft.com/office/infopath/2007/PartnerControls"/>
    <ds:schemaRef ds:uri="d06b8b42-d5ec-4839-9a2a-2ec6b0ea6d73"/>
    <ds:schemaRef ds:uri="f3e0081d-454f-4607-953d-09f0a8593e90"/>
  </ds:schemaRefs>
</ds:datastoreItem>
</file>

<file path=customXml/itemProps3.xml><?xml version="1.0" encoding="utf-8"?>
<ds:datastoreItem xmlns:ds="http://schemas.openxmlformats.org/officeDocument/2006/customXml" ds:itemID="{3BD8A87C-6EEC-4FEF-A749-D7382B1B9C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DC5376-273B-4A0C-8B7A-C9F4D3F04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con Timbre Delegación Territorial color</Template>
  <TotalTime>34</TotalTime>
  <Pages>1</Pages>
  <Words>36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Carta Centros</vt:lpstr>
    </vt:vector>
  </TitlesOfParts>
  <Company>JCyL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Carta Centros</dc:title>
  <dc:subject>Identidad Corporativa</dc:subject>
  <dc:creator>Dirección Provincial de Educación</dc:creator>
  <cp:keywords/>
  <cp:lastModifiedBy>FLORENCIA ANDRES SANCHEZ</cp:lastModifiedBy>
  <cp:revision>22</cp:revision>
  <cp:lastPrinted>2024-06-17T11:44:00Z</cp:lastPrinted>
  <dcterms:created xsi:type="dcterms:W3CDTF">2024-05-21T18:37:00Z</dcterms:created>
  <dcterms:modified xsi:type="dcterms:W3CDTF">2026-06-16T08:11:00Z</dcterms:modified>
  <cp:category>Plantilla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1645857812</vt:i4>
  </property>
  <property fmtid="{D5CDD505-2E9C-101B-9397-08002B2CF9AE}" pid="3" name="_NewReviewCycle">
    <vt:lpwstr/>
  </property>
  <property fmtid="{D5CDD505-2E9C-101B-9397-08002B2CF9AE}" pid="4" name="_EmailSubject">
    <vt:lpwstr>Identidad corporativa</vt:lpwstr>
  </property>
  <property fmtid="{D5CDD505-2E9C-101B-9397-08002B2CF9AE}" pid="5" name="_AuthorEmail">
    <vt:lpwstr>lopangfr@jcyl.es</vt:lpwstr>
  </property>
  <property fmtid="{D5CDD505-2E9C-101B-9397-08002B2CF9AE}" pid="6" name="_AuthorEmailDisplayName">
    <vt:lpwstr>Francisco Javier Lopez-Escobar Anguiano</vt:lpwstr>
  </property>
  <property fmtid="{D5CDD505-2E9C-101B-9397-08002B2CF9AE}" pid="7" name="_ReviewingToolsShownOnce">
    <vt:lpwstr/>
  </property>
  <property fmtid="{D5CDD505-2E9C-101B-9397-08002B2CF9AE}" pid="8" name="TaxCatchAll">
    <vt:lpwstr/>
  </property>
  <property fmtid="{D5CDD505-2E9C-101B-9397-08002B2CF9AE}" pid="9" name="lcf76f155ced4ddcb4097134ff3c332f">
    <vt:lpwstr/>
  </property>
  <property fmtid="{D5CDD505-2E9C-101B-9397-08002B2CF9AE}" pid="10" name="MediaServiceImageTags">
    <vt:lpwstr/>
  </property>
  <property fmtid="{D5CDD505-2E9C-101B-9397-08002B2CF9AE}" pid="11" name="ContentTypeId">
    <vt:lpwstr>0x01010076BD18E424D1E44A86B805EAFD0A5546</vt:lpwstr>
  </property>
</Properties>
</file>